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AE44" w14:textId="77777777" w:rsidR="00E41B2E" w:rsidRDefault="00E41B2E" w:rsidP="009903E1"/>
    <w:p w14:paraId="04D45D52" w14:textId="557DBF92" w:rsidR="00B932F2" w:rsidRDefault="00010B2E" w:rsidP="00B932F2">
      <w:pPr>
        <w:jc w:val="center"/>
        <w:rPr>
          <w:rFonts w:cs="Arial"/>
          <w:b/>
          <w:sz w:val="28"/>
          <w:szCs w:val="28"/>
          <w:u w:val="single"/>
        </w:rPr>
      </w:pPr>
      <w:r w:rsidRPr="006B168F">
        <w:rPr>
          <w:rFonts w:cs="Arial"/>
          <w:b/>
          <w:bCs/>
          <w:sz w:val="28"/>
          <w:szCs w:val="28"/>
          <w:u w:val="single"/>
        </w:rPr>
        <w:t xml:space="preserve">Formulaire de demande de </w:t>
      </w:r>
      <w:r>
        <w:rPr>
          <w:rFonts w:cs="Arial"/>
          <w:b/>
          <w:sz w:val="28"/>
          <w:szCs w:val="28"/>
          <w:u w:val="single"/>
        </w:rPr>
        <w:t>p</w:t>
      </w:r>
      <w:r w:rsidR="00B932F2" w:rsidRPr="006B168F">
        <w:rPr>
          <w:rFonts w:cs="Arial"/>
          <w:b/>
          <w:sz w:val="28"/>
          <w:szCs w:val="28"/>
          <w:u w:val="single"/>
        </w:rPr>
        <w:t>rime communale</w:t>
      </w:r>
      <w:r w:rsidR="00C17753" w:rsidRPr="00C17753">
        <w:rPr>
          <w:rFonts w:cs="Arial"/>
          <w:b/>
          <w:sz w:val="28"/>
          <w:szCs w:val="28"/>
          <w:u w:val="single"/>
        </w:rPr>
        <w:t xml:space="preserve"> </w:t>
      </w:r>
    </w:p>
    <w:p w14:paraId="2757F4B3" w14:textId="77777777" w:rsidR="00F35203" w:rsidRDefault="00F35203" w:rsidP="00B932F2">
      <w:pPr>
        <w:jc w:val="center"/>
        <w:rPr>
          <w:rFonts w:cs="Arial"/>
          <w:b/>
          <w:sz w:val="28"/>
          <w:szCs w:val="28"/>
          <w:u w:val="single"/>
        </w:rPr>
      </w:pPr>
    </w:p>
    <w:p w14:paraId="38DB56E1" w14:textId="127040EC" w:rsidR="00F35203" w:rsidRDefault="00F35203" w:rsidP="00B932F2">
      <w:pPr>
        <w:jc w:val="center"/>
        <w:rPr>
          <w:rFonts w:cs="Arial"/>
          <w:b/>
          <w:sz w:val="28"/>
          <w:szCs w:val="28"/>
          <w:u w:val="single"/>
        </w:rPr>
      </w:pPr>
      <w:r>
        <w:rPr>
          <w:rFonts w:cs="Arial"/>
          <w:b/>
          <w:sz w:val="28"/>
          <w:szCs w:val="28"/>
          <w:u w:val="single"/>
        </w:rPr>
        <w:t>Votre commune vous offre une prime de 75€ pour une ½ journée de formation ou de 150€ pour 1 journée de formation</w:t>
      </w:r>
      <w:r w:rsidRPr="00F35203">
        <w:rPr>
          <w:rFonts w:cs="Arial"/>
          <w:b/>
          <w:sz w:val="28"/>
          <w:szCs w:val="28"/>
          <w:u w:val="single"/>
        </w:rPr>
        <w:t xml:space="preserve"> </w:t>
      </w:r>
      <w:r w:rsidRPr="00C17753">
        <w:rPr>
          <w:rFonts w:cs="Arial"/>
          <w:b/>
          <w:sz w:val="28"/>
          <w:szCs w:val="28"/>
          <w:u w:val="single"/>
        </w:rPr>
        <w:t xml:space="preserve">à la conduite défensive et/ou à l’écoconduite </w:t>
      </w:r>
      <w:r>
        <w:rPr>
          <w:rFonts w:cs="Arial"/>
          <w:b/>
          <w:sz w:val="28"/>
          <w:szCs w:val="28"/>
          <w:u w:val="single"/>
        </w:rPr>
        <w:t xml:space="preserve">suivie </w:t>
      </w:r>
      <w:r w:rsidRPr="00C17753">
        <w:rPr>
          <w:rFonts w:cs="Arial"/>
          <w:b/>
          <w:sz w:val="28"/>
          <w:szCs w:val="28"/>
          <w:u w:val="single"/>
        </w:rPr>
        <w:t xml:space="preserve">par </w:t>
      </w:r>
      <w:r w:rsidR="00926E02">
        <w:rPr>
          <w:rFonts w:cs="Arial"/>
          <w:b/>
          <w:sz w:val="28"/>
          <w:szCs w:val="28"/>
          <w:u w:val="single"/>
        </w:rPr>
        <w:t>de</w:t>
      </w:r>
      <w:r w:rsidRPr="00C17753">
        <w:rPr>
          <w:rFonts w:cs="Arial"/>
          <w:b/>
          <w:sz w:val="28"/>
          <w:szCs w:val="28"/>
          <w:u w:val="single"/>
        </w:rPr>
        <w:t xml:space="preserve"> jeunes conducteurs</w:t>
      </w:r>
      <w:r>
        <w:rPr>
          <w:rFonts w:cs="Arial"/>
          <w:b/>
          <w:sz w:val="28"/>
          <w:szCs w:val="28"/>
          <w:u w:val="single"/>
        </w:rPr>
        <w:t>.</w:t>
      </w:r>
    </w:p>
    <w:p w14:paraId="4457F506" w14:textId="4F62EE9B" w:rsidR="00B21B6E" w:rsidRPr="006F02BF" w:rsidRDefault="00B21B6E" w:rsidP="00B21B6E">
      <w:pPr>
        <w:spacing w:before="180" w:line="254" w:lineRule="auto"/>
        <w:ind w:left="220" w:right="235"/>
        <w:rPr>
          <w:i/>
          <w:sz w:val="20"/>
        </w:rPr>
      </w:pPr>
      <w:r w:rsidRPr="006F02BF">
        <w:rPr>
          <w:i/>
          <w:sz w:val="20"/>
        </w:rPr>
        <w:t>La</w:t>
      </w:r>
      <w:r w:rsidRPr="006F02BF">
        <w:rPr>
          <w:i/>
          <w:spacing w:val="-2"/>
          <w:sz w:val="20"/>
        </w:rPr>
        <w:t xml:space="preserve"> </w:t>
      </w:r>
      <w:r w:rsidRPr="006F02BF">
        <w:rPr>
          <w:i/>
          <w:sz w:val="20"/>
        </w:rPr>
        <w:t>prime</w:t>
      </w:r>
      <w:r w:rsidRPr="006F02BF">
        <w:rPr>
          <w:i/>
          <w:spacing w:val="-4"/>
          <w:sz w:val="20"/>
        </w:rPr>
        <w:t xml:space="preserve"> </w:t>
      </w:r>
      <w:r w:rsidRPr="006F02BF">
        <w:rPr>
          <w:i/>
          <w:sz w:val="20"/>
        </w:rPr>
        <w:t>est octroyée</w:t>
      </w:r>
      <w:r w:rsidRPr="006F02BF">
        <w:rPr>
          <w:i/>
          <w:spacing w:val="-4"/>
          <w:sz w:val="20"/>
        </w:rPr>
        <w:t xml:space="preserve"> </w:t>
      </w:r>
      <w:r w:rsidRPr="006F02BF">
        <w:rPr>
          <w:i/>
          <w:sz w:val="20"/>
        </w:rPr>
        <w:t>dans</w:t>
      </w:r>
      <w:r w:rsidRPr="006F02BF">
        <w:rPr>
          <w:i/>
          <w:spacing w:val="-1"/>
          <w:sz w:val="20"/>
        </w:rPr>
        <w:t xml:space="preserve"> </w:t>
      </w:r>
      <w:r w:rsidRPr="006F02BF">
        <w:rPr>
          <w:i/>
          <w:sz w:val="20"/>
        </w:rPr>
        <w:t>la</w:t>
      </w:r>
      <w:r w:rsidRPr="006F02BF">
        <w:rPr>
          <w:i/>
          <w:spacing w:val="-2"/>
          <w:sz w:val="20"/>
        </w:rPr>
        <w:t xml:space="preserve"> </w:t>
      </w:r>
      <w:r w:rsidRPr="006F02BF">
        <w:rPr>
          <w:i/>
          <w:sz w:val="20"/>
        </w:rPr>
        <w:t>limite</w:t>
      </w:r>
      <w:r w:rsidRPr="006F02BF">
        <w:rPr>
          <w:i/>
          <w:spacing w:val="-4"/>
          <w:sz w:val="20"/>
        </w:rPr>
        <w:t xml:space="preserve"> </w:t>
      </w:r>
      <w:r w:rsidRPr="006F02BF">
        <w:rPr>
          <w:i/>
          <w:sz w:val="20"/>
        </w:rPr>
        <w:t>des</w:t>
      </w:r>
      <w:r w:rsidRPr="006F02BF">
        <w:rPr>
          <w:i/>
          <w:spacing w:val="-1"/>
          <w:sz w:val="20"/>
        </w:rPr>
        <w:t xml:space="preserve"> </w:t>
      </w:r>
      <w:r w:rsidRPr="006F02BF">
        <w:rPr>
          <w:i/>
          <w:sz w:val="20"/>
        </w:rPr>
        <w:t>crédits</w:t>
      </w:r>
      <w:r w:rsidRPr="006F02BF">
        <w:rPr>
          <w:i/>
          <w:spacing w:val="-4"/>
          <w:sz w:val="20"/>
        </w:rPr>
        <w:t xml:space="preserve"> </w:t>
      </w:r>
      <w:r>
        <w:rPr>
          <w:i/>
          <w:spacing w:val="-4"/>
          <w:sz w:val="20"/>
        </w:rPr>
        <w:t xml:space="preserve">annuels </w:t>
      </w:r>
      <w:r w:rsidRPr="006F02BF">
        <w:rPr>
          <w:i/>
          <w:sz w:val="20"/>
        </w:rPr>
        <w:t>disponibles</w:t>
      </w:r>
      <w:r w:rsidRPr="006F02BF">
        <w:rPr>
          <w:i/>
          <w:spacing w:val="-1"/>
          <w:sz w:val="20"/>
        </w:rPr>
        <w:t xml:space="preserve"> </w:t>
      </w:r>
      <w:r w:rsidRPr="006F02BF">
        <w:rPr>
          <w:i/>
          <w:sz w:val="20"/>
        </w:rPr>
        <w:t>et en</w:t>
      </w:r>
      <w:r w:rsidRPr="006F02BF">
        <w:rPr>
          <w:i/>
          <w:spacing w:val="-4"/>
          <w:sz w:val="20"/>
        </w:rPr>
        <w:t xml:space="preserve"> </w:t>
      </w:r>
      <w:r w:rsidRPr="006F02BF">
        <w:rPr>
          <w:i/>
          <w:sz w:val="20"/>
        </w:rPr>
        <w:t>fonction</w:t>
      </w:r>
      <w:r w:rsidRPr="006F02BF">
        <w:rPr>
          <w:i/>
          <w:spacing w:val="-4"/>
          <w:sz w:val="20"/>
        </w:rPr>
        <w:t xml:space="preserve"> </w:t>
      </w:r>
      <w:r w:rsidRPr="006F02BF">
        <w:rPr>
          <w:i/>
          <w:sz w:val="20"/>
        </w:rPr>
        <w:t>de</w:t>
      </w:r>
      <w:r w:rsidRPr="006F02BF">
        <w:rPr>
          <w:i/>
          <w:spacing w:val="-2"/>
          <w:sz w:val="20"/>
        </w:rPr>
        <w:t xml:space="preserve"> </w:t>
      </w:r>
      <w:r w:rsidRPr="006F02BF">
        <w:rPr>
          <w:i/>
          <w:sz w:val="20"/>
        </w:rPr>
        <w:t>l'ordre</w:t>
      </w:r>
      <w:r w:rsidRPr="006F02BF">
        <w:rPr>
          <w:i/>
          <w:spacing w:val="-2"/>
          <w:sz w:val="20"/>
        </w:rPr>
        <w:t xml:space="preserve"> </w:t>
      </w:r>
      <w:r w:rsidRPr="006F02BF">
        <w:rPr>
          <w:i/>
          <w:sz w:val="20"/>
        </w:rPr>
        <w:t>d'arrivée</w:t>
      </w:r>
      <w:r w:rsidRPr="006F02BF">
        <w:rPr>
          <w:i/>
          <w:spacing w:val="-2"/>
          <w:sz w:val="20"/>
        </w:rPr>
        <w:t xml:space="preserve"> </w:t>
      </w:r>
      <w:r w:rsidRPr="006F02BF">
        <w:rPr>
          <w:i/>
          <w:sz w:val="20"/>
        </w:rPr>
        <w:t>de</w:t>
      </w:r>
      <w:r w:rsidRPr="006F02BF">
        <w:rPr>
          <w:i/>
          <w:spacing w:val="-4"/>
          <w:sz w:val="20"/>
        </w:rPr>
        <w:t xml:space="preserve"> </w:t>
      </w:r>
      <w:r w:rsidRPr="006F02BF">
        <w:rPr>
          <w:i/>
          <w:sz w:val="20"/>
        </w:rPr>
        <w:t xml:space="preserve">la demande. </w:t>
      </w:r>
    </w:p>
    <w:p w14:paraId="620CB494" w14:textId="77777777" w:rsidR="00E41B2E" w:rsidRPr="00E41B2E" w:rsidRDefault="00E41B2E" w:rsidP="00930E3A">
      <w:pPr>
        <w:rPr>
          <w:sz w:val="32"/>
          <w:szCs w:val="32"/>
        </w:rPr>
      </w:pPr>
    </w:p>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833"/>
        <w:gridCol w:w="3399"/>
      </w:tblGrid>
      <w:tr w:rsidR="00E41B2E" w14:paraId="65F72985" w14:textId="77777777" w:rsidTr="00CE6CB2">
        <w:tc>
          <w:tcPr>
            <w:tcW w:w="3964" w:type="dxa"/>
          </w:tcPr>
          <w:p w14:paraId="1C788EE6" w14:textId="4D9BF811" w:rsidR="00E41B2E" w:rsidRPr="008347FF" w:rsidRDefault="00E41B2E" w:rsidP="009903E1">
            <w:pPr>
              <w:rPr>
                <w:sz w:val="24"/>
                <w:szCs w:val="24"/>
              </w:rPr>
            </w:pPr>
            <w:r w:rsidRPr="008347FF">
              <w:rPr>
                <w:sz w:val="24"/>
                <w:szCs w:val="24"/>
              </w:rPr>
              <w:t>Renvoyer ce formulaire complété et signé</w:t>
            </w:r>
            <w:r w:rsidR="006B168F">
              <w:rPr>
                <w:sz w:val="24"/>
                <w:szCs w:val="24"/>
              </w:rPr>
              <w:t>,</w:t>
            </w:r>
            <w:r w:rsidRPr="008347FF">
              <w:rPr>
                <w:sz w:val="24"/>
                <w:szCs w:val="24"/>
              </w:rPr>
              <w:t xml:space="preserve"> </w:t>
            </w:r>
            <w:r w:rsidRPr="008347FF">
              <w:rPr>
                <w:b/>
                <w:bCs/>
                <w:sz w:val="24"/>
                <w:szCs w:val="24"/>
              </w:rPr>
              <w:t xml:space="preserve">endéans les </w:t>
            </w:r>
            <w:r w:rsidR="00CE6CB2">
              <w:rPr>
                <w:b/>
                <w:bCs/>
                <w:sz w:val="24"/>
                <w:szCs w:val="24"/>
              </w:rPr>
              <w:t>3</w:t>
            </w:r>
            <w:r w:rsidRPr="008347FF">
              <w:rPr>
                <w:b/>
                <w:bCs/>
                <w:sz w:val="24"/>
                <w:szCs w:val="24"/>
              </w:rPr>
              <w:t xml:space="preserve"> mois</w:t>
            </w:r>
            <w:r w:rsidRPr="008347FF">
              <w:rPr>
                <w:sz w:val="24"/>
                <w:szCs w:val="24"/>
              </w:rPr>
              <w:t xml:space="preserve"> </w:t>
            </w:r>
            <w:r w:rsidR="006B168F">
              <w:rPr>
                <w:sz w:val="24"/>
                <w:szCs w:val="24"/>
              </w:rPr>
              <w:t>à dater</w:t>
            </w:r>
            <w:r w:rsidR="00B932F2" w:rsidRPr="008347FF">
              <w:rPr>
                <w:sz w:val="24"/>
                <w:szCs w:val="24"/>
              </w:rPr>
              <w:t xml:space="preserve"> </w:t>
            </w:r>
            <w:r w:rsidR="006B168F">
              <w:rPr>
                <w:sz w:val="24"/>
                <w:szCs w:val="24"/>
              </w:rPr>
              <w:t>du jour</w:t>
            </w:r>
            <w:r w:rsidR="00B932F2" w:rsidRPr="008347FF">
              <w:rPr>
                <w:sz w:val="24"/>
                <w:szCs w:val="24"/>
              </w:rPr>
              <w:t xml:space="preserve"> </w:t>
            </w:r>
            <w:r w:rsidR="00F72BF0" w:rsidRPr="008347FF">
              <w:rPr>
                <w:sz w:val="24"/>
                <w:szCs w:val="24"/>
              </w:rPr>
              <w:t>d</w:t>
            </w:r>
            <w:r w:rsidR="00C17753">
              <w:rPr>
                <w:sz w:val="24"/>
                <w:szCs w:val="24"/>
              </w:rPr>
              <w:t xml:space="preserve">e </w:t>
            </w:r>
            <w:r w:rsidR="00CE6CB2">
              <w:rPr>
                <w:sz w:val="24"/>
                <w:szCs w:val="24"/>
              </w:rPr>
              <w:t xml:space="preserve">la </w:t>
            </w:r>
            <w:r w:rsidR="00C17753">
              <w:rPr>
                <w:sz w:val="24"/>
                <w:szCs w:val="24"/>
              </w:rPr>
              <w:t>formation</w:t>
            </w:r>
            <w:r w:rsidR="006B168F">
              <w:rPr>
                <w:sz w:val="24"/>
                <w:szCs w:val="24"/>
              </w:rPr>
              <w:t>,</w:t>
            </w:r>
            <w:r w:rsidR="00F72BF0" w:rsidRPr="008347FF">
              <w:rPr>
                <w:sz w:val="24"/>
                <w:szCs w:val="24"/>
              </w:rPr>
              <w:t xml:space="preserve"> </w:t>
            </w:r>
            <w:r w:rsidR="00B932F2" w:rsidRPr="008347FF">
              <w:rPr>
                <w:sz w:val="24"/>
                <w:szCs w:val="24"/>
              </w:rPr>
              <w:t xml:space="preserve">soit </w:t>
            </w:r>
            <w:r w:rsidR="00F72BF0" w:rsidRPr="008347FF">
              <w:rPr>
                <w:sz w:val="24"/>
                <w:szCs w:val="24"/>
              </w:rPr>
              <w:t xml:space="preserve">par courrier </w:t>
            </w:r>
            <w:r w:rsidR="00B932F2" w:rsidRPr="008347FF">
              <w:rPr>
                <w:sz w:val="24"/>
                <w:szCs w:val="24"/>
              </w:rPr>
              <w:t>soit</w:t>
            </w:r>
            <w:r w:rsidR="00F72BF0" w:rsidRPr="008347FF">
              <w:rPr>
                <w:sz w:val="24"/>
                <w:szCs w:val="24"/>
              </w:rPr>
              <w:t xml:space="preserve"> par mail à l’adresse indiquée ci-contre :</w:t>
            </w:r>
          </w:p>
          <w:p w14:paraId="580ECE11" w14:textId="77777777" w:rsidR="00F72BF0" w:rsidRPr="008347FF" w:rsidRDefault="00F72BF0" w:rsidP="009903E1">
            <w:pPr>
              <w:rPr>
                <w:sz w:val="24"/>
                <w:szCs w:val="24"/>
              </w:rPr>
            </w:pPr>
          </w:p>
          <w:p w14:paraId="4B044B13" w14:textId="08892D14" w:rsidR="00F72BF0" w:rsidRPr="008347FF" w:rsidRDefault="00F72BF0" w:rsidP="009903E1">
            <w:pPr>
              <w:rPr>
                <w:sz w:val="24"/>
                <w:szCs w:val="24"/>
              </w:rPr>
            </w:pPr>
            <w:r w:rsidRPr="008347FF">
              <w:rPr>
                <w:sz w:val="24"/>
                <w:szCs w:val="24"/>
              </w:rPr>
              <w:t xml:space="preserve">Pour toute demande d’information relative </w:t>
            </w:r>
            <w:r w:rsidR="00C17753">
              <w:rPr>
                <w:sz w:val="24"/>
                <w:szCs w:val="24"/>
              </w:rPr>
              <w:t>à la</w:t>
            </w:r>
            <w:r w:rsidRPr="008347FF">
              <w:rPr>
                <w:sz w:val="24"/>
                <w:szCs w:val="24"/>
              </w:rPr>
              <w:t xml:space="preserve"> prime :</w:t>
            </w:r>
          </w:p>
          <w:p w14:paraId="7EC0FD21" w14:textId="77777777" w:rsidR="00F72BF0" w:rsidRPr="008347FF" w:rsidRDefault="00F72BF0" w:rsidP="009903E1">
            <w:pPr>
              <w:rPr>
                <w:sz w:val="24"/>
                <w:szCs w:val="24"/>
              </w:rPr>
            </w:pPr>
          </w:p>
          <w:p w14:paraId="4CBBC40A" w14:textId="77777777" w:rsidR="00F72BF0" w:rsidRPr="008347FF" w:rsidRDefault="00F72BF0" w:rsidP="009903E1">
            <w:pPr>
              <w:rPr>
                <w:sz w:val="24"/>
                <w:szCs w:val="24"/>
              </w:rPr>
            </w:pPr>
          </w:p>
        </w:tc>
        <w:tc>
          <w:tcPr>
            <w:tcW w:w="2833" w:type="dxa"/>
          </w:tcPr>
          <w:p w14:paraId="5A5C8095" w14:textId="77777777" w:rsidR="00E41B2E" w:rsidRPr="008347FF" w:rsidRDefault="00E41B2E" w:rsidP="009903E1">
            <w:pPr>
              <w:rPr>
                <w:sz w:val="24"/>
                <w:szCs w:val="24"/>
              </w:rPr>
            </w:pPr>
          </w:p>
          <w:p w14:paraId="29BDC2E0" w14:textId="77777777" w:rsidR="00F72BF0" w:rsidRPr="008347FF" w:rsidRDefault="00B932F2" w:rsidP="009903E1">
            <w:pPr>
              <w:rPr>
                <w:sz w:val="24"/>
                <w:szCs w:val="24"/>
              </w:rPr>
            </w:pPr>
            <w:r w:rsidRPr="008347FF">
              <w:rPr>
                <w:noProof/>
                <w:sz w:val="24"/>
                <w:szCs w:val="24"/>
              </w:rPr>
              <mc:AlternateContent>
                <mc:Choice Requires="wps">
                  <w:drawing>
                    <wp:anchor distT="0" distB="0" distL="114300" distR="114300" simplePos="0" relativeHeight="251663360" behindDoc="0" locked="0" layoutInCell="1" allowOverlap="1" wp14:anchorId="1373578E" wp14:editId="4AF2A62C">
                      <wp:simplePos x="0" y="0"/>
                      <wp:positionH relativeFrom="column">
                        <wp:posOffset>467360</wp:posOffset>
                      </wp:positionH>
                      <wp:positionV relativeFrom="paragraph">
                        <wp:posOffset>55245</wp:posOffset>
                      </wp:positionV>
                      <wp:extent cx="600075" cy="276225"/>
                      <wp:effectExtent l="0" t="19050" r="47625" b="47625"/>
                      <wp:wrapNone/>
                      <wp:docPr id="7" name="Flèche : droite 7"/>
                      <wp:cNvGraphicFramePr/>
                      <a:graphic xmlns:a="http://schemas.openxmlformats.org/drawingml/2006/main">
                        <a:graphicData uri="http://schemas.microsoft.com/office/word/2010/wordprocessingShape">
                          <wps:wsp>
                            <wps:cNvSpPr/>
                            <wps:spPr>
                              <a:xfrm>
                                <a:off x="0" y="0"/>
                                <a:ext cx="600075" cy="27622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E4AE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7" o:spid="_x0000_s1026" type="#_x0000_t13" style="position:absolute;margin-left:36.8pt;margin-top:4.35pt;width:47.2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" adj="16629" fillcolor="#5b9bd5" strokecolor="#41719c" strokeweight="1pt"/>
                  </w:pict>
                </mc:Fallback>
              </mc:AlternateContent>
            </w:r>
          </w:p>
          <w:p w14:paraId="6FE9D0AE" w14:textId="77777777" w:rsidR="00B932F2" w:rsidRPr="008347FF" w:rsidRDefault="00B932F2" w:rsidP="009903E1">
            <w:pPr>
              <w:rPr>
                <w:sz w:val="24"/>
                <w:szCs w:val="24"/>
              </w:rPr>
            </w:pPr>
          </w:p>
          <w:p w14:paraId="77F7A416" w14:textId="77777777" w:rsidR="00F72BF0" w:rsidRPr="008347FF" w:rsidRDefault="00F72BF0" w:rsidP="009903E1">
            <w:pPr>
              <w:rPr>
                <w:sz w:val="24"/>
                <w:szCs w:val="24"/>
              </w:rPr>
            </w:pPr>
          </w:p>
          <w:p w14:paraId="725ECA03" w14:textId="77777777" w:rsidR="00B932F2" w:rsidRPr="008347FF" w:rsidRDefault="00B932F2" w:rsidP="009903E1">
            <w:pPr>
              <w:rPr>
                <w:sz w:val="24"/>
                <w:szCs w:val="24"/>
              </w:rPr>
            </w:pPr>
          </w:p>
          <w:p w14:paraId="3978D631" w14:textId="77777777" w:rsidR="00B932F2" w:rsidRPr="008347FF" w:rsidRDefault="00B932F2" w:rsidP="009903E1">
            <w:pPr>
              <w:rPr>
                <w:sz w:val="24"/>
                <w:szCs w:val="24"/>
              </w:rPr>
            </w:pPr>
            <w:r w:rsidRPr="008347FF">
              <w:rPr>
                <w:noProof/>
                <w:sz w:val="24"/>
                <w:szCs w:val="24"/>
              </w:rPr>
              <mc:AlternateContent>
                <mc:Choice Requires="wps">
                  <w:drawing>
                    <wp:anchor distT="0" distB="0" distL="114300" distR="114300" simplePos="0" relativeHeight="251661312" behindDoc="0" locked="0" layoutInCell="1" allowOverlap="1" wp14:anchorId="59DDB9AE" wp14:editId="2A291DEE">
                      <wp:simplePos x="0" y="0"/>
                      <wp:positionH relativeFrom="column">
                        <wp:posOffset>490220</wp:posOffset>
                      </wp:positionH>
                      <wp:positionV relativeFrom="paragraph">
                        <wp:posOffset>85725</wp:posOffset>
                      </wp:positionV>
                      <wp:extent cx="600075" cy="276225"/>
                      <wp:effectExtent l="0" t="19050" r="47625" b="47625"/>
                      <wp:wrapNone/>
                      <wp:docPr id="5" name="Flèche : droite 5"/>
                      <wp:cNvGraphicFramePr/>
                      <a:graphic xmlns:a="http://schemas.openxmlformats.org/drawingml/2006/main">
                        <a:graphicData uri="http://schemas.microsoft.com/office/word/2010/wordprocessingShape">
                          <wps:wsp>
                            <wps:cNvSpPr/>
                            <wps:spPr>
                              <a:xfrm>
                                <a:off x="0" y="0"/>
                                <a:ext cx="600075" cy="27622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CFA1E" id="Flèche : droite 5" o:spid="_x0000_s1026" type="#_x0000_t13" style="position:absolute;margin-left:38.6pt;margin-top:6.75pt;width:47.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" adj="16629" fillcolor="#5b9bd5" strokecolor="#41719c" strokeweight="1pt"/>
                  </w:pict>
                </mc:Fallback>
              </mc:AlternateContent>
            </w:r>
          </w:p>
          <w:p w14:paraId="6BBDEE70" w14:textId="77777777" w:rsidR="00B932F2" w:rsidRPr="008347FF" w:rsidRDefault="00B932F2" w:rsidP="009903E1">
            <w:pPr>
              <w:rPr>
                <w:sz w:val="24"/>
                <w:szCs w:val="24"/>
              </w:rPr>
            </w:pPr>
            <w:r w:rsidRPr="008347FF">
              <w:rPr>
                <w:sz w:val="24"/>
                <w:szCs w:val="24"/>
              </w:rPr>
              <w:t xml:space="preserve">    </w:t>
            </w:r>
          </w:p>
        </w:tc>
        <w:tc>
          <w:tcPr>
            <w:tcW w:w="3399" w:type="dxa"/>
          </w:tcPr>
          <w:p w14:paraId="70713A51" w14:textId="77777777" w:rsidR="00E41B2E" w:rsidRPr="008347FF" w:rsidRDefault="00F72BF0" w:rsidP="009903E1">
            <w:pPr>
              <w:rPr>
                <w:sz w:val="24"/>
                <w:szCs w:val="24"/>
              </w:rPr>
            </w:pPr>
            <w:r w:rsidRPr="008347FF">
              <w:rPr>
                <w:sz w:val="24"/>
                <w:szCs w:val="24"/>
              </w:rPr>
              <w:t>Commune de LASNE</w:t>
            </w:r>
          </w:p>
          <w:p w14:paraId="42D72A8A" w14:textId="1A3069D1" w:rsidR="00F72BF0" w:rsidRPr="008347FF" w:rsidRDefault="00F72BF0" w:rsidP="009903E1">
            <w:pPr>
              <w:rPr>
                <w:sz w:val="24"/>
                <w:szCs w:val="24"/>
              </w:rPr>
            </w:pPr>
            <w:r w:rsidRPr="008347FF">
              <w:rPr>
                <w:sz w:val="24"/>
                <w:szCs w:val="24"/>
              </w:rPr>
              <w:t xml:space="preserve">Service </w:t>
            </w:r>
            <w:r w:rsidR="00C17753">
              <w:rPr>
                <w:sz w:val="24"/>
                <w:szCs w:val="24"/>
              </w:rPr>
              <w:t>Mobilité</w:t>
            </w:r>
          </w:p>
          <w:p w14:paraId="5387C660" w14:textId="77777777" w:rsidR="00F72BF0" w:rsidRPr="008347FF" w:rsidRDefault="00F72BF0" w:rsidP="009903E1">
            <w:pPr>
              <w:rPr>
                <w:sz w:val="24"/>
                <w:szCs w:val="24"/>
              </w:rPr>
            </w:pPr>
            <w:r w:rsidRPr="008347FF">
              <w:rPr>
                <w:sz w:val="24"/>
                <w:szCs w:val="24"/>
              </w:rPr>
              <w:t>Place Communale, 1</w:t>
            </w:r>
          </w:p>
          <w:p w14:paraId="1AD22D57" w14:textId="77777777" w:rsidR="00F72BF0" w:rsidRPr="008347FF" w:rsidRDefault="00F72BF0" w:rsidP="009903E1">
            <w:pPr>
              <w:rPr>
                <w:sz w:val="24"/>
                <w:szCs w:val="24"/>
              </w:rPr>
            </w:pPr>
            <w:r w:rsidRPr="008347FF">
              <w:rPr>
                <w:sz w:val="24"/>
                <w:szCs w:val="24"/>
              </w:rPr>
              <w:t xml:space="preserve">1380 Lasne </w:t>
            </w:r>
          </w:p>
          <w:p w14:paraId="0C221BA1" w14:textId="5E603CD8" w:rsidR="00F72BF0" w:rsidRPr="008347FF" w:rsidRDefault="00C17753" w:rsidP="009903E1">
            <w:pPr>
              <w:rPr>
                <w:sz w:val="24"/>
                <w:szCs w:val="24"/>
              </w:rPr>
            </w:pPr>
            <w:hyperlink r:id="rId8" w:history="1">
              <w:r w:rsidRPr="00787D89">
                <w:rPr>
                  <w:rStyle w:val="Lienhypertexte"/>
                  <w:sz w:val="24"/>
                  <w:szCs w:val="24"/>
                </w:rPr>
                <w:t>m</w:t>
              </w:r>
              <w:r w:rsidRPr="00787D89">
                <w:rPr>
                  <w:rStyle w:val="Lienhypertexte"/>
                </w:rPr>
                <w:t>obilite</w:t>
              </w:r>
              <w:r w:rsidRPr="00787D89">
                <w:rPr>
                  <w:rStyle w:val="Lienhypertexte"/>
                  <w:sz w:val="24"/>
                  <w:szCs w:val="24"/>
                </w:rPr>
                <w:t>@lasne.be</w:t>
              </w:r>
            </w:hyperlink>
          </w:p>
          <w:p w14:paraId="138AABBC" w14:textId="77777777" w:rsidR="00F72BF0" w:rsidRPr="008347FF" w:rsidRDefault="00F72BF0" w:rsidP="009903E1">
            <w:pPr>
              <w:rPr>
                <w:sz w:val="24"/>
                <w:szCs w:val="24"/>
              </w:rPr>
            </w:pPr>
          </w:p>
          <w:p w14:paraId="57764104" w14:textId="7AF8373F" w:rsidR="00F72BF0" w:rsidRPr="008347FF" w:rsidRDefault="00F72BF0" w:rsidP="00F72BF0">
            <w:pPr>
              <w:rPr>
                <w:sz w:val="24"/>
                <w:szCs w:val="24"/>
              </w:rPr>
            </w:pPr>
            <w:r w:rsidRPr="008347FF">
              <w:rPr>
                <w:sz w:val="24"/>
                <w:szCs w:val="24"/>
              </w:rPr>
              <w:t>Tel : 02/634.05.</w:t>
            </w:r>
            <w:r w:rsidR="00C17753">
              <w:rPr>
                <w:sz w:val="24"/>
                <w:szCs w:val="24"/>
              </w:rPr>
              <w:t>38 ou 02/634.04.91</w:t>
            </w:r>
          </w:p>
          <w:p w14:paraId="6EA90A25" w14:textId="121EF6E3" w:rsidR="00F72BF0" w:rsidRPr="008347FF" w:rsidRDefault="00C17753" w:rsidP="00F72BF0">
            <w:pPr>
              <w:rPr>
                <w:sz w:val="24"/>
                <w:szCs w:val="24"/>
              </w:rPr>
            </w:pPr>
            <w:hyperlink r:id="rId9" w:history="1">
              <w:r w:rsidRPr="00787D89">
                <w:rPr>
                  <w:rStyle w:val="Lienhypertexte"/>
                  <w:sz w:val="24"/>
                  <w:szCs w:val="24"/>
                </w:rPr>
                <w:t>mobilite@lasne.be</w:t>
              </w:r>
            </w:hyperlink>
            <w:r>
              <w:rPr>
                <w:sz w:val="24"/>
                <w:szCs w:val="24"/>
              </w:rPr>
              <w:t xml:space="preserve"> </w:t>
            </w:r>
          </w:p>
        </w:tc>
      </w:tr>
    </w:tbl>
    <w:p w14:paraId="6B5D4354" w14:textId="77777777" w:rsidR="00FA098F" w:rsidRDefault="00FA098F" w:rsidP="009903E1"/>
    <w:p w14:paraId="78D7D890" w14:textId="77777777" w:rsidR="008105F1" w:rsidRDefault="008105F1" w:rsidP="00010B2E">
      <w:pPr>
        <w:rPr>
          <w:rFonts w:cs="Arial"/>
          <w:b/>
          <w:bCs/>
          <w:sz w:val="28"/>
          <w:szCs w:val="28"/>
          <w:u w:val="single"/>
        </w:rPr>
      </w:pPr>
    </w:p>
    <w:p w14:paraId="02F68C57" w14:textId="6AFEB361" w:rsidR="008105F1" w:rsidRDefault="008105F1" w:rsidP="008105F1">
      <w:pPr>
        <w:pStyle w:val="Paragraphedeliste"/>
        <w:numPr>
          <w:ilvl w:val="0"/>
          <w:numId w:val="2"/>
        </w:numPr>
        <w:rPr>
          <w:rFonts w:cs="Arial"/>
          <w:sz w:val="24"/>
          <w:szCs w:val="24"/>
          <w:u w:val="single"/>
        </w:rPr>
      </w:pPr>
      <w:r w:rsidRPr="008105F1">
        <w:rPr>
          <w:rFonts w:cs="Arial"/>
          <w:sz w:val="24"/>
          <w:szCs w:val="24"/>
          <w:u w:val="single"/>
        </w:rPr>
        <w:t>Conditions d’octroie</w:t>
      </w:r>
    </w:p>
    <w:p w14:paraId="12010664" w14:textId="77777777" w:rsidR="008105F1" w:rsidRDefault="008105F1" w:rsidP="008105F1">
      <w:pPr>
        <w:pStyle w:val="Paragraphedeliste"/>
        <w:rPr>
          <w:rFonts w:cs="Arial"/>
          <w:sz w:val="24"/>
          <w:szCs w:val="24"/>
          <w:u w:val="single"/>
        </w:rPr>
      </w:pPr>
    </w:p>
    <w:p w14:paraId="48789C82" w14:textId="77777777" w:rsidR="00CE6CB2" w:rsidRDefault="00CE6CB2" w:rsidP="008105F1">
      <w:pPr>
        <w:pBdr>
          <w:top w:val="single" w:sz="4" w:space="1" w:color="auto"/>
          <w:left w:val="single" w:sz="4" w:space="4" w:color="auto"/>
          <w:bottom w:val="single" w:sz="4" w:space="1" w:color="auto"/>
          <w:right w:val="single" w:sz="4" w:space="4" w:color="auto"/>
        </w:pBdr>
        <w:jc w:val="both"/>
        <w:rPr>
          <w:b/>
          <w:bCs/>
          <w:szCs w:val="22"/>
        </w:rPr>
      </w:pPr>
    </w:p>
    <w:p w14:paraId="365850E8" w14:textId="5A1A92A5" w:rsidR="008105F1" w:rsidRDefault="008105F1" w:rsidP="008105F1">
      <w:pPr>
        <w:pBdr>
          <w:top w:val="single" w:sz="4" w:space="1" w:color="auto"/>
          <w:left w:val="single" w:sz="4" w:space="4" w:color="auto"/>
          <w:bottom w:val="single" w:sz="4" w:space="1" w:color="auto"/>
          <w:right w:val="single" w:sz="4" w:space="4" w:color="auto"/>
        </w:pBdr>
        <w:jc w:val="both"/>
        <w:rPr>
          <w:szCs w:val="22"/>
        </w:rPr>
      </w:pPr>
      <w:r w:rsidRPr="008105F1">
        <w:rPr>
          <w:b/>
          <w:bCs/>
          <w:szCs w:val="22"/>
        </w:rPr>
        <w:t>Bénéficiaire de la prime</w:t>
      </w:r>
      <w:r w:rsidRPr="008105F1">
        <w:rPr>
          <w:szCs w:val="22"/>
        </w:rPr>
        <w:t> :</w:t>
      </w:r>
    </w:p>
    <w:p w14:paraId="39F73952" w14:textId="648398BE" w:rsidR="00926E02" w:rsidRPr="008105F1" w:rsidRDefault="00926E02" w:rsidP="008105F1">
      <w:pPr>
        <w:pBdr>
          <w:top w:val="single" w:sz="4" w:space="1" w:color="auto"/>
          <w:left w:val="single" w:sz="4" w:space="4" w:color="auto"/>
          <w:bottom w:val="single" w:sz="4" w:space="1" w:color="auto"/>
          <w:right w:val="single" w:sz="4" w:space="4" w:color="auto"/>
        </w:pBdr>
        <w:jc w:val="both"/>
        <w:rPr>
          <w:szCs w:val="22"/>
        </w:rPr>
      </w:pPr>
      <w:r>
        <w:rPr>
          <w:szCs w:val="22"/>
        </w:rPr>
        <w:t>- Personne physique.</w:t>
      </w:r>
    </w:p>
    <w:p w14:paraId="7524A0EE" w14:textId="5110FA00" w:rsidR="008105F1" w:rsidRPr="008105F1" w:rsidRDefault="008105F1" w:rsidP="008105F1">
      <w:pPr>
        <w:pBdr>
          <w:top w:val="single" w:sz="4" w:space="1" w:color="auto"/>
          <w:left w:val="single" w:sz="4" w:space="4" w:color="auto"/>
          <w:bottom w:val="single" w:sz="4" w:space="1" w:color="auto"/>
          <w:right w:val="single" w:sz="4" w:space="4" w:color="auto"/>
        </w:pBdr>
        <w:jc w:val="both"/>
        <w:rPr>
          <w:szCs w:val="22"/>
        </w:rPr>
      </w:pPr>
      <w:r>
        <w:rPr>
          <w:szCs w:val="22"/>
        </w:rPr>
        <w:t>- J</w:t>
      </w:r>
      <w:r w:rsidRPr="008105F1">
        <w:rPr>
          <w:szCs w:val="22"/>
        </w:rPr>
        <w:t>eune conducteur(trice) en possession du permis de conduire B âgé(e) entre 18 et 25 ans </w:t>
      </w:r>
      <w:r w:rsidRPr="008105F1">
        <w:rPr>
          <w:b/>
          <w:bCs/>
          <w:szCs w:val="22"/>
          <w:u w:val="single"/>
        </w:rPr>
        <w:t>ou</w:t>
      </w:r>
      <w:r w:rsidRPr="008105F1">
        <w:rPr>
          <w:szCs w:val="22"/>
        </w:rPr>
        <w:t xml:space="preserve"> jeune conducteur(trice) en possession du permis de conduire B depuis maximum 2 ans</w:t>
      </w:r>
      <w:r>
        <w:rPr>
          <w:szCs w:val="22"/>
        </w:rPr>
        <w:t>.</w:t>
      </w:r>
    </w:p>
    <w:p w14:paraId="193EC3B3" w14:textId="2E3A1439" w:rsidR="008105F1" w:rsidRPr="008105F1" w:rsidRDefault="008105F1" w:rsidP="008105F1">
      <w:pPr>
        <w:pBdr>
          <w:top w:val="single" w:sz="4" w:space="1" w:color="auto"/>
          <w:left w:val="single" w:sz="4" w:space="4" w:color="auto"/>
          <w:bottom w:val="single" w:sz="4" w:space="1" w:color="auto"/>
          <w:right w:val="single" w:sz="4" w:space="4" w:color="auto"/>
        </w:pBdr>
        <w:jc w:val="both"/>
        <w:rPr>
          <w:szCs w:val="22"/>
        </w:rPr>
      </w:pPr>
      <w:r w:rsidRPr="008105F1">
        <w:rPr>
          <w:szCs w:val="22"/>
        </w:rPr>
        <w:t xml:space="preserve">- </w:t>
      </w:r>
      <w:r>
        <w:rPr>
          <w:szCs w:val="22"/>
        </w:rPr>
        <w:t>I</w:t>
      </w:r>
      <w:r w:rsidRPr="008105F1">
        <w:rPr>
          <w:szCs w:val="22"/>
        </w:rPr>
        <w:t>nscrit(e) aux registres de la population, des étrangers ou d’attente de la commune de Lasne depuis au moins 6 mois à dater de l’introduction de la demande.</w:t>
      </w:r>
    </w:p>
    <w:p w14:paraId="19878830" w14:textId="77777777" w:rsidR="00926E02" w:rsidRDefault="00926E02" w:rsidP="008105F1">
      <w:pPr>
        <w:pBdr>
          <w:top w:val="single" w:sz="4" w:space="1" w:color="auto"/>
          <w:left w:val="single" w:sz="4" w:space="4" w:color="auto"/>
          <w:bottom w:val="single" w:sz="4" w:space="1" w:color="auto"/>
          <w:right w:val="single" w:sz="4" w:space="4" w:color="auto"/>
        </w:pBdr>
        <w:jc w:val="both"/>
        <w:rPr>
          <w:b/>
          <w:bCs/>
          <w:szCs w:val="22"/>
        </w:rPr>
      </w:pPr>
    </w:p>
    <w:p w14:paraId="3A2019C6" w14:textId="2787A311" w:rsidR="008105F1" w:rsidRPr="008105F1" w:rsidRDefault="008105F1" w:rsidP="008105F1">
      <w:pPr>
        <w:pBdr>
          <w:top w:val="single" w:sz="4" w:space="1" w:color="auto"/>
          <w:left w:val="single" w:sz="4" w:space="4" w:color="auto"/>
          <w:bottom w:val="single" w:sz="4" w:space="1" w:color="auto"/>
          <w:right w:val="single" w:sz="4" w:space="4" w:color="auto"/>
        </w:pBdr>
        <w:jc w:val="both"/>
        <w:rPr>
          <w:b/>
          <w:bCs/>
          <w:szCs w:val="22"/>
        </w:rPr>
      </w:pPr>
      <w:r w:rsidRPr="008105F1">
        <w:rPr>
          <w:b/>
          <w:bCs/>
          <w:szCs w:val="22"/>
        </w:rPr>
        <w:t xml:space="preserve">Professionnel du secteur : </w:t>
      </w:r>
    </w:p>
    <w:p w14:paraId="17E6599C" w14:textId="4428FE94" w:rsidR="008105F1" w:rsidRDefault="008105F1" w:rsidP="008105F1">
      <w:pPr>
        <w:pBdr>
          <w:top w:val="single" w:sz="4" w:space="1" w:color="auto"/>
          <w:left w:val="single" w:sz="4" w:space="4" w:color="auto"/>
          <w:bottom w:val="single" w:sz="4" w:space="1" w:color="auto"/>
          <w:right w:val="single" w:sz="4" w:space="4" w:color="auto"/>
        </w:pBdr>
        <w:jc w:val="both"/>
        <w:rPr>
          <w:szCs w:val="22"/>
        </w:rPr>
      </w:pPr>
      <w:r>
        <w:rPr>
          <w:szCs w:val="22"/>
        </w:rPr>
        <w:t>L</w:t>
      </w:r>
      <w:r w:rsidRPr="008105F1">
        <w:rPr>
          <w:szCs w:val="22"/>
        </w:rPr>
        <w:t>es centres de maitrise de la conduite et les écoles de conduite qui organisent des stages de conduite préventive/défensive et/ou des stages d’écoconduite.</w:t>
      </w:r>
    </w:p>
    <w:p w14:paraId="0ACC4909" w14:textId="77777777" w:rsidR="00CE6CB2" w:rsidRPr="008105F1" w:rsidRDefault="00CE6CB2" w:rsidP="008105F1">
      <w:pPr>
        <w:pBdr>
          <w:top w:val="single" w:sz="4" w:space="1" w:color="auto"/>
          <w:left w:val="single" w:sz="4" w:space="4" w:color="auto"/>
          <w:bottom w:val="single" w:sz="4" w:space="1" w:color="auto"/>
          <w:right w:val="single" w:sz="4" w:space="4" w:color="auto"/>
        </w:pBdr>
        <w:jc w:val="both"/>
        <w:rPr>
          <w:szCs w:val="22"/>
        </w:rPr>
      </w:pPr>
    </w:p>
    <w:p w14:paraId="7433B289" w14:textId="77777777" w:rsidR="006B168F" w:rsidRDefault="006B168F" w:rsidP="00010B2E">
      <w:pPr>
        <w:rPr>
          <w:rFonts w:cs="Arial"/>
          <w:sz w:val="28"/>
          <w:szCs w:val="28"/>
          <w:u w:val="single"/>
        </w:rPr>
      </w:pPr>
    </w:p>
    <w:p w14:paraId="7E551964" w14:textId="77777777" w:rsidR="008347FF" w:rsidRPr="00EC1E74" w:rsidRDefault="008347FF" w:rsidP="008347FF">
      <w:pPr>
        <w:pStyle w:val="Paragraphedeliste"/>
        <w:numPr>
          <w:ilvl w:val="0"/>
          <w:numId w:val="2"/>
        </w:numPr>
        <w:rPr>
          <w:rFonts w:cs="Arial"/>
          <w:sz w:val="24"/>
          <w:szCs w:val="24"/>
          <w:u w:val="single"/>
        </w:rPr>
      </w:pPr>
      <w:r w:rsidRPr="00EC1E74">
        <w:rPr>
          <w:rFonts w:cs="Arial"/>
          <w:sz w:val="24"/>
          <w:szCs w:val="24"/>
          <w:u w:val="single"/>
        </w:rPr>
        <w:t>Coordonnées du demandeur</w:t>
      </w:r>
    </w:p>
    <w:p w14:paraId="21BC19A0" w14:textId="77777777" w:rsidR="009903E1" w:rsidRPr="00FE39AD" w:rsidRDefault="009903E1" w:rsidP="009903E1">
      <w:pPr>
        <w:rPr>
          <w:rFonts w:cs="Arial"/>
          <w:sz w:val="28"/>
          <w:szCs w:val="28"/>
          <w:u w:val="single"/>
        </w:rPr>
      </w:pPr>
    </w:p>
    <w:tbl>
      <w:tblPr>
        <w:tblStyle w:val="Grilledutableau"/>
        <w:tblW w:w="10201" w:type="dxa"/>
        <w:tblLook w:val="04A0" w:firstRow="1" w:lastRow="0" w:firstColumn="1" w:lastColumn="0" w:noHBand="0" w:noVBand="1"/>
      </w:tblPr>
      <w:tblGrid>
        <w:gridCol w:w="10201"/>
      </w:tblGrid>
      <w:tr w:rsidR="008347FF" w14:paraId="00C4ACEA" w14:textId="77777777" w:rsidTr="00CE6CB2">
        <w:tc>
          <w:tcPr>
            <w:tcW w:w="10201" w:type="dxa"/>
          </w:tcPr>
          <w:p w14:paraId="482FD230" w14:textId="77777777" w:rsidR="00EC1E74" w:rsidRDefault="00EC1E74" w:rsidP="009903E1">
            <w:pPr>
              <w:spacing w:line="360" w:lineRule="auto"/>
              <w:jc w:val="both"/>
              <w:rPr>
                <w:rFonts w:cs="Arial"/>
                <w:sz w:val="24"/>
                <w:szCs w:val="24"/>
              </w:rPr>
            </w:pPr>
          </w:p>
          <w:p w14:paraId="6D9F44B7" w14:textId="42A508EA" w:rsidR="008347FF" w:rsidRDefault="008347FF" w:rsidP="00C17753">
            <w:pPr>
              <w:spacing w:line="360" w:lineRule="auto"/>
              <w:rPr>
                <w:rFonts w:cs="Arial"/>
                <w:szCs w:val="22"/>
              </w:rPr>
            </w:pPr>
            <w:r w:rsidRPr="00A5242A">
              <w:rPr>
                <w:rFonts w:cs="Arial"/>
                <w:szCs w:val="22"/>
              </w:rPr>
              <w:t>Nom</w:t>
            </w:r>
            <w:r w:rsidR="006B168F" w:rsidRPr="00A5242A">
              <w:rPr>
                <w:rFonts w:cs="Arial"/>
                <w:szCs w:val="22"/>
              </w:rPr>
              <w:t> </w:t>
            </w:r>
            <w:r w:rsidRPr="00A5242A">
              <w:rPr>
                <w:rFonts w:cs="Arial"/>
                <w:szCs w:val="22"/>
              </w:rPr>
              <w:t>:</w:t>
            </w:r>
            <w:r w:rsidR="00F35203">
              <w:rPr>
                <w:rFonts w:cs="Arial"/>
                <w:szCs w:val="22"/>
              </w:rPr>
              <w:t xml:space="preserve"> </w:t>
            </w:r>
            <w:r w:rsidRPr="00A5242A">
              <w:rPr>
                <w:rFonts w:cs="Arial"/>
                <w:szCs w:val="22"/>
              </w:rPr>
              <w:t>…………………………………………………</w:t>
            </w:r>
            <w:r w:rsidR="00F35203">
              <w:rPr>
                <w:rFonts w:cs="Arial"/>
                <w:szCs w:val="22"/>
              </w:rPr>
              <w:t xml:space="preserve"> </w:t>
            </w:r>
            <w:r w:rsidRPr="00A5242A">
              <w:rPr>
                <w:rFonts w:cs="Arial"/>
                <w:szCs w:val="22"/>
              </w:rPr>
              <w:t>Prénom</w:t>
            </w:r>
            <w:r w:rsidR="00C17753">
              <w:rPr>
                <w:rFonts w:cs="Arial"/>
                <w:szCs w:val="22"/>
              </w:rPr>
              <w:t> :</w:t>
            </w:r>
            <w:r w:rsidRPr="00A5242A">
              <w:rPr>
                <w:rFonts w:cs="Arial"/>
                <w:szCs w:val="22"/>
              </w:rPr>
              <w:t>…………………………………</w:t>
            </w:r>
            <w:r w:rsidR="006B168F" w:rsidRPr="00A5242A">
              <w:rPr>
                <w:rFonts w:cs="Arial"/>
                <w:szCs w:val="22"/>
              </w:rPr>
              <w:t>…</w:t>
            </w:r>
            <w:r w:rsidR="00A61CCF">
              <w:rPr>
                <w:rFonts w:cs="Arial"/>
                <w:szCs w:val="22"/>
              </w:rPr>
              <w:t>………...</w:t>
            </w:r>
          </w:p>
          <w:p w14:paraId="121C130D" w14:textId="57649654" w:rsidR="00A61CCF" w:rsidRPr="00A5242A" w:rsidRDefault="00A61CCF" w:rsidP="00C17753">
            <w:pPr>
              <w:spacing w:line="360" w:lineRule="auto"/>
              <w:rPr>
                <w:rFonts w:cs="Arial"/>
                <w:szCs w:val="22"/>
              </w:rPr>
            </w:pPr>
            <w:r>
              <w:rPr>
                <w:rFonts w:cs="Arial"/>
                <w:szCs w:val="22"/>
              </w:rPr>
              <w:t>Date de naissance : ………………………………</w:t>
            </w:r>
            <w:r w:rsidR="00F35203">
              <w:rPr>
                <w:rFonts w:cs="Arial"/>
                <w:szCs w:val="22"/>
              </w:rPr>
              <w:t xml:space="preserve"> âge : …………………………….</w:t>
            </w:r>
          </w:p>
          <w:p w14:paraId="5A1382DB" w14:textId="604BC8B6" w:rsidR="00594661" w:rsidRPr="00A5242A" w:rsidRDefault="00F35203" w:rsidP="00C17753">
            <w:pPr>
              <w:spacing w:line="360" w:lineRule="auto"/>
              <w:rPr>
                <w:rFonts w:cs="Arial"/>
                <w:szCs w:val="22"/>
              </w:rPr>
            </w:pPr>
            <w:r w:rsidRPr="00F35203">
              <w:rPr>
                <w:rFonts w:cs="Arial"/>
                <w:szCs w:val="22"/>
              </w:rPr>
              <w:t>Domicilié(e)</w:t>
            </w:r>
            <w:r>
              <w:rPr>
                <w:rFonts w:cs="Arial"/>
                <w:szCs w:val="22"/>
              </w:rPr>
              <w:t xml:space="preserve"> </w:t>
            </w:r>
            <w:r w:rsidR="00594661" w:rsidRPr="00A5242A">
              <w:rPr>
                <w:rFonts w:cs="Arial"/>
                <w:szCs w:val="22"/>
              </w:rPr>
              <w:t>à</w:t>
            </w:r>
            <w:r>
              <w:rPr>
                <w:rFonts w:cs="Arial"/>
                <w:szCs w:val="22"/>
              </w:rPr>
              <w:t> :</w:t>
            </w:r>
            <w:r w:rsidR="00C17753">
              <w:rPr>
                <w:rFonts w:cs="Arial"/>
                <w:szCs w:val="22"/>
              </w:rPr>
              <w:t> …………………</w:t>
            </w:r>
            <w:r w:rsidR="00594661" w:rsidRPr="00A5242A">
              <w:rPr>
                <w:rFonts w:cs="Arial"/>
                <w:szCs w:val="22"/>
              </w:rPr>
              <w:t>……………………………………………………………………………</w:t>
            </w:r>
            <w:r w:rsidR="00010B2E">
              <w:rPr>
                <w:rFonts w:cs="Arial"/>
                <w:szCs w:val="22"/>
              </w:rPr>
              <w:t>…</w:t>
            </w:r>
          </w:p>
          <w:p w14:paraId="3990010C" w14:textId="35FF373A" w:rsidR="00594661" w:rsidRPr="00A5242A" w:rsidRDefault="00594661" w:rsidP="00C17753">
            <w:pPr>
              <w:spacing w:line="360" w:lineRule="auto"/>
              <w:rPr>
                <w:rFonts w:cs="Arial"/>
                <w:szCs w:val="22"/>
              </w:rPr>
            </w:pPr>
            <w:r w:rsidRPr="00A5242A">
              <w:rPr>
                <w:rFonts w:cs="Arial"/>
                <w:szCs w:val="22"/>
              </w:rPr>
              <w:t>Téléphone</w:t>
            </w:r>
            <w:r w:rsidR="00F35203">
              <w:rPr>
                <w:rFonts w:cs="Arial"/>
                <w:szCs w:val="22"/>
              </w:rPr>
              <w:t xml:space="preserve"> : </w:t>
            </w:r>
            <w:r w:rsidRPr="00A5242A">
              <w:rPr>
                <w:rFonts w:cs="Arial"/>
                <w:szCs w:val="22"/>
              </w:rPr>
              <w:t>………………………………………………………………………………………………...</w:t>
            </w:r>
            <w:r w:rsidR="00A61CCF">
              <w:rPr>
                <w:rFonts w:cs="Arial"/>
                <w:szCs w:val="22"/>
              </w:rPr>
              <w:t>.....</w:t>
            </w:r>
          </w:p>
          <w:p w14:paraId="4DEB5462" w14:textId="77777777" w:rsidR="00926E02" w:rsidRDefault="00926E02" w:rsidP="00C17753">
            <w:pPr>
              <w:spacing w:line="360" w:lineRule="auto"/>
              <w:rPr>
                <w:rFonts w:cs="Arial"/>
                <w:szCs w:val="22"/>
              </w:rPr>
            </w:pPr>
          </w:p>
          <w:p w14:paraId="5688FEA1" w14:textId="77777777" w:rsidR="00930E3A" w:rsidRDefault="00930E3A" w:rsidP="00C17753">
            <w:pPr>
              <w:spacing w:line="360" w:lineRule="auto"/>
              <w:rPr>
                <w:rFonts w:cs="Arial"/>
                <w:szCs w:val="22"/>
              </w:rPr>
            </w:pPr>
          </w:p>
          <w:p w14:paraId="25BF347B" w14:textId="65C876F8" w:rsidR="00010B2E" w:rsidRDefault="00594661" w:rsidP="00C17753">
            <w:pPr>
              <w:spacing w:line="360" w:lineRule="auto"/>
              <w:rPr>
                <w:rFonts w:cs="Arial"/>
                <w:szCs w:val="22"/>
              </w:rPr>
            </w:pPr>
            <w:r w:rsidRPr="00A5242A">
              <w:rPr>
                <w:rFonts w:cs="Arial"/>
                <w:szCs w:val="22"/>
              </w:rPr>
              <w:t>Email</w:t>
            </w:r>
            <w:r w:rsidR="00F35203">
              <w:rPr>
                <w:rFonts w:cs="Arial"/>
                <w:szCs w:val="22"/>
              </w:rPr>
              <w:t xml:space="preserve"> : </w:t>
            </w:r>
            <w:r w:rsidRPr="00A5242A">
              <w:rPr>
                <w:rFonts w:cs="Arial"/>
                <w:szCs w:val="22"/>
              </w:rPr>
              <w:t>……………………………………………………………………………………………………</w:t>
            </w:r>
            <w:r w:rsidR="00010B2E" w:rsidRPr="00A5242A">
              <w:rPr>
                <w:rFonts w:cs="Arial"/>
                <w:szCs w:val="22"/>
              </w:rPr>
              <w:t>…</w:t>
            </w:r>
            <w:r w:rsidR="00010B2E">
              <w:rPr>
                <w:rFonts w:cs="Arial"/>
                <w:szCs w:val="22"/>
              </w:rPr>
              <w:t>….</w:t>
            </w:r>
          </w:p>
          <w:p w14:paraId="3F2C81AD" w14:textId="51C5A106" w:rsidR="007970FA" w:rsidRPr="00A5242A" w:rsidRDefault="007970FA" w:rsidP="00C17753">
            <w:pPr>
              <w:spacing w:line="360" w:lineRule="auto"/>
              <w:rPr>
                <w:rFonts w:cs="Arial"/>
                <w:szCs w:val="22"/>
              </w:rPr>
            </w:pPr>
            <w:r>
              <w:rPr>
                <w:rFonts w:cs="Arial"/>
                <w:szCs w:val="22"/>
              </w:rPr>
              <w:t>Date d’obtention du permis de conduite B : ……………………………………………………………….</w:t>
            </w:r>
          </w:p>
          <w:p w14:paraId="5CC4999D" w14:textId="33D24E7E" w:rsidR="00594661" w:rsidRPr="00A5242A" w:rsidRDefault="00594661" w:rsidP="00C17753">
            <w:pPr>
              <w:spacing w:line="360" w:lineRule="auto"/>
              <w:rPr>
                <w:rFonts w:cs="Arial"/>
                <w:szCs w:val="22"/>
              </w:rPr>
            </w:pPr>
            <w:r w:rsidRPr="00A5242A">
              <w:rPr>
                <w:rFonts w:cs="Arial"/>
                <w:szCs w:val="22"/>
              </w:rPr>
              <w:t>N° de compte bancaire (1)</w:t>
            </w:r>
            <w:r w:rsidR="00F35203">
              <w:rPr>
                <w:rFonts w:cs="Arial"/>
                <w:szCs w:val="22"/>
              </w:rPr>
              <w:t> :</w:t>
            </w:r>
            <w:r w:rsidRPr="00A5242A">
              <w:rPr>
                <w:rFonts w:cs="Arial"/>
                <w:szCs w:val="22"/>
              </w:rPr>
              <w:t xml:space="preserve"> BE …………………………………………………………………………</w:t>
            </w:r>
            <w:r w:rsidR="00A61CCF">
              <w:rPr>
                <w:rFonts w:cs="Arial"/>
                <w:szCs w:val="22"/>
              </w:rPr>
              <w:t>…</w:t>
            </w:r>
          </w:p>
          <w:p w14:paraId="7D460169" w14:textId="55695F1F" w:rsidR="008347FF" w:rsidRDefault="00F35203" w:rsidP="00C17753">
            <w:pPr>
              <w:spacing w:line="360" w:lineRule="auto"/>
              <w:rPr>
                <w:rFonts w:cs="Arial"/>
                <w:sz w:val="24"/>
                <w:szCs w:val="24"/>
              </w:rPr>
            </w:pPr>
            <w:r>
              <w:rPr>
                <w:rFonts w:cs="Arial"/>
                <w:szCs w:val="22"/>
              </w:rPr>
              <w:t>O</w:t>
            </w:r>
            <w:r w:rsidR="00594661" w:rsidRPr="00A5242A">
              <w:rPr>
                <w:rFonts w:cs="Arial"/>
                <w:szCs w:val="22"/>
              </w:rPr>
              <w:t>uvert au nom de</w:t>
            </w:r>
            <w:r>
              <w:rPr>
                <w:rFonts w:cs="Arial"/>
                <w:szCs w:val="22"/>
              </w:rPr>
              <w:t xml:space="preserve"> : </w:t>
            </w:r>
            <w:r w:rsidR="00594661" w:rsidRPr="00A5242A">
              <w:rPr>
                <w:rFonts w:cs="Arial"/>
                <w:szCs w:val="22"/>
              </w:rPr>
              <w:t>………………………………………………………………………………………</w:t>
            </w:r>
            <w:r w:rsidR="00A61CCF">
              <w:rPr>
                <w:rFonts w:cs="Arial"/>
                <w:szCs w:val="22"/>
              </w:rPr>
              <w:t>……</w:t>
            </w:r>
          </w:p>
          <w:p w14:paraId="01B11023" w14:textId="77777777" w:rsidR="00EC1E74" w:rsidRPr="00594661" w:rsidRDefault="00EC1E74" w:rsidP="009903E1">
            <w:pPr>
              <w:spacing w:line="360" w:lineRule="auto"/>
              <w:jc w:val="both"/>
              <w:rPr>
                <w:rFonts w:cs="Arial"/>
                <w:sz w:val="24"/>
                <w:szCs w:val="24"/>
              </w:rPr>
            </w:pPr>
          </w:p>
        </w:tc>
      </w:tr>
    </w:tbl>
    <w:p w14:paraId="3D1D2A96" w14:textId="5C70383A" w:rsidR="0099635F" w:rsidRDefault="00594661" w:rsidP="00EC1E74">
      <w:pPr>
        <w:pStyle w:val="Paragraphedeliste"/>
        <w:numPr>
          <w:ilvl w:val="0"/>
          <w:numId w:val="3"/>
        </w:numPr>
        <w:spacing w:line="360" w:lineRule="auto"/>
        <w:jc w:val="both"/>
        <w:rPr>
          <w:rFonts w:cs="Arial"/>
          <w:sz w:val="20"/>
        </w:rPr>
      </w:pPr>
      <w:r w:rsidRPr="006B168F">
        <w:rPr>
          <w:rFonts w:cs="Arial"/>
          <w:sz w:val="20"/>
        </w:rPr>
        <w:lastRenderedPageBreak/>
        <w:t>Le titulaire du n° de compte doit être la personne à qui l</w:t>
      </w:r>
      <w:r w:rsidR="00F35203">
        <w:rPr>
          <w:rFonts w:cs="Arial"/>
          <w:sz w:val="20"/>
        </w:rPr>
        <w:t xml:space="preserve">a formation </w:t>
      </w:r>
      <w:r w:rsidRPr="006B168F">
        <w:rPr>
          <w:rFonts w:cs="Arial"/>
          <w:sz w:val="20"/>
        </w:rPr>
        <w:t xml:space="preserve">est </w:t>
      </w:r>
      <w:r w:rsidR="00F35203">
        <w:rPr>
          <w:rFonts w:cs="Arial"/>
          <w:sz w:val="20"/>
        </w:rPr>
        <w:t>dispensée</w:t>
      </w:r>
    </w:p>
    <w:p w14:paraId="0EAF0D1C" w14:textId="77777777" w:rsidR="00CE6CB2" w:rsidRPr="0013715A" w:rsidRDefault="00CE6CB2" w:rsidP="00CE6CB2">
      <w:pPr>
        <w:pStyle w:val="Paragraphedeliste"/>
        <w:spacing w:line="360" w:lineRule="auto"/>
        <w:ind w:left="360"/>
        <w:jc w:val="both"/>
        <w:rPr>
          <w:rFonts w:cs="Arial"/>
          <w:sz w:val="20"/>
        </w:rPr>
      </w:pPr>
    </w:p>
    <w:p w14:paraId="0D3E245A" w14:textId="0422857F" w:rsidR="008347FF" w:rsidRPr="00EC1E74" w:rsidRDefault="006B168F" w:rsidP="006B168F">
      <w:pPr>
        <w:pStyle w:val="Paragraphedeliste"/>
        <w:numPr>
          <w:ilvl w:val="0"/>
          <w:numId w:val="2"/>
        </w:numPr>
        <w:spacing w:line="360" w:lineRule="auto"/>
        <w:jc w:val="both"/>
        <w:rPr>
          <w:rFonts w:cs="Arial"/>
          <w:sz w:val="24"/>
          <w:szCs w:val="24"/>
          <w:u w:val="single"/>
        </w:rPr>
      </w:pPr>
      <w:r w:rsidRPr="00EC1E74">
        <w:rPr>
          <w:rFonts w:cs="Arial"/>
          <w:sz w:val="24"/>
          <w:szCs w:val="24"/>
          <w:u w:val="single"/>
        </w:rPr>
        <w:t xml:space="preserve">Données relatives à </w:t>
      </w:r>
      <w:r w:rsidR="00C17753">
        <w:rPr>
          <w:rFonts w:cs="Arial"/>
          <w:sz w:val="24"/>
          <w:szCs w:val="24"/>
          <w:u w:val="single"/>
        </w:rPr>
        <w:t>la formation</w:t>
      </w:r>
    </w:p>
    <w:tbl>
      <w:tblPr>
        <w:tblStyle w:val="Grilledutableau"/>
        <w:tblW w:w="10206" w:type="dxa"/>
        <w:tblInd w:w="-5" w:type="dxa"/>
        <w:tblLook w:val="04A0" w:firstRow="1" w:lastRow="0" w:firstColumn="1" w:lastColumn="0" w:noHBand="0" w:noVBand="1"/>
      </w:tblPr>
      <w:tblGrid>
        <w:gridCol w:w="10206"/>
      </w:tblGrid>
      <w:tr w:rsidR="006B168F" w14:paraId="0B80A331" w14:textId="77777777" w:rsidTr="00CE6CB2">
        <w:tc>
          <w:tcPr>
            <w:tcW w:w="10206" w:type="dxa"/>
          </w:tcPr>
          <w:p w14:paraId="24053ABB" w14:textId="77777777" w:rsidR="0099635F" w:rsidRDefault="0099635F" w:rsidP="006B168F">
            <w:pPr>
              <w:pStyle w:val="Paragraphedeliste"/>
              <w:spacing w:line="360" w:lineRule="auto"/>
              <w:ind w:left="0"/>
              <w:jc w:val="both"/>
              <w:rPr>
                <w:rFonts w:cs="Arial"/>
                <w:szCs w:val="22"/>
              </w:rPr>
            </w:pPr>
          </w:p>
          <w:p w14:paraId="77AAEDF3" w14:textId="10E677DB" w:rsidR="006B168F" w:rsidRPr="00A5242A" w:rsidRDefault="006B168F" w:rsidP="00C17753">
            <w:pPr>
              <w:pStyle w:val="Paragraphedeliste"/>
              <w:spacing w:line="360" w:lineRule="auto"/>
              <w:ind w:left="0"/>
              <w:rPr>
                <w:rFonts w:cs="Arial"/>
                <w:szCs w:val="22"/>
              </w:rPr>
            </w:pPr>
            <w:r w:rsidRPr="00A5242A">
              <w:rPr>
                <w:rFonts w:cs="Arial"/>
                <w:szCs w:val="22"/>
              </w:rPr>
              <w:t xml:space="preserve">Nom et adresse </w:t>
            </w:r>
            <w:r w:rsidR="0013715A">
              <w:rPr>
                <w:rFonts w:cs="Arial"/>
                <w:szCs w:val="22"/>
              </w:rPr>
              <w:t>du professionnel</w:t>
            </w:r>
            <w:r w:rsidRPr="00A5242A">
              <w:rPr>
                <w:rFonts w:cs="Arial"/>
                <w:szCs w:val="22"/>
              </w:rPr>
              <w:t> </w:t>
            </w:r>
            <w:r w:rsidR="0013715A">
              <w:rPr>
                <w:rFonts w:cs="Arial"/>
                <w:szCs w:val="22"/>
              </w:rPr>
              <w:t>du secteur </w:t>
            </w:r>
            <w:r w:rsidRPr="00A5242A">
              <w:rPr>
                <w:rFonts w:cs="Arial"/>
                <w:szCs w:val="22"/>
              </w:rPr>
              <w:t>:</w:t>
            </w:r>
            <w:r w:rsidR="0013715A">
              <w:rPr>
                <w:rFonts w:cs="Arial"/>
                <w:szCs w:val="22"/>
              </w:rPr>
              <w:t xml:space="preserve"> </w:t>
            </w:r>
            <w:r w:rsidRPr="00A5242A">
              <w:rPr>
                <w:rFonts w:cs="Arial"/>
                <w:szCs w:val="22"/>
              </w:rPr>
              <w:t>…………………………………………………………</w:t>
            </w:r>
          </w:p>
          <w:p w14:paraId="6228BD49" w14:textId="60FFDBDE" w:rsidR="00BB60FC" w:rsidRDefault="00BB60FC" w:rsidP="00C17753">
            <w:pPr>
              <w:pStyle w:val="Paragraphedeliste"/>
              <w:spacing w:line="360" w:lineRule="auto"/>
              <w:ind w:left="0"/>
              <w:rPr>
                <w:rFonts w:cs="Arial"/>
                <w:szCs w:val="22"/>
              </w:rPr>
            </w:pPr>
            <w:r w:rsidRPr="00A5242A">
              <w:rPr>
                <w:rFonts w:cs="Arial"/>
                <w:szCs w:val="22"/>
              </w:rPr>
              <w:t>Date d</w:t>
            </w:r>
            <w:r w:rsidR="00C17753">
              <w:rPr>
                <w:rFonts w:cs="Arial"/>
                <w:szCs w:val="22"/>
              </w:rPr>
              <w:t>e la formation</w:t>
            </w:r>
            <w:r w:rsidRPr="00A5242A">
              <w:rPr>
                <w:rFonts w:cs="Arial"/>
                <w:szCs w:val="22"/>
              </w:rPr>
              <w:t> :</w:t>
            </w:r>
            <w:r w:rsidR="0013715A">
              <w:rPr>
                <w:rFonts w:cs="Arial"/>
                <w:szCs w:val="22"/>
              </w:rPr>
              <w:t xml:space="preserve"> </w:t>
            </w:r>
            <w:r w:rsidRPr="00A5242A">
              <w:rPr>
                <w:rFonts w:cs="Arial"/>
                <w:szCs w:val="22"/>
              </w:rPr>
              <w:t>………………………</w:t>
            </w:r>
          </w:p>
          <w:p w14:paraId="058504E1" w14:textId="399371D2" w:rsidR="0013715A" w:rsidRPr="00A5242A" w:rsidRDefault="0013715A" w:rsidP="00C17753">
            <w:pPr>
              <w:pStyle w:val="Paragraphedeliste"/>
              <w:spacing w:line="360" w:lineRule="auto"/>
              <w:ind w:left="0"/>
              <w:rPr>
                <w:rFonts w:cs="Arial"/>
                <w:szCs w:val="22"/>
              </w:rPr>
            </w:pPr>
            <w:r>
              <w:rPr>
                <w:rFonts w:cs="Arial"/>
                <w:szCs w:val="22"/>
              </w:rPr>
              <w:t xml:space="preserve">Durée de la formation (coché la case correspondante) : </w:t>
            </w:r>
          </w:p>
          <w:p w14:paraId="5F79C3D8" w14:textId="691B0500" w:rsidR="00E436F6" w:rsidRDefault="00C17753" w:rsidP="00C17753">
            <w:pPr>
              <w:pStyle w:val="Paragraphedeliste"/>
              <w:numPr>
                <w:ilvl w:val="0"/>
                <w:numId w:val="5"/>
              </w:numPr>
              <w:tabs>
                <w:tab w:val="left" w:pos="735"/>
              </w:tabs>
              <w:spacing w:line="360" w:lineRule="auto"/>
              <w:rPr>
                <w:rFonts w:cs="Arial"/>
                <w:szCs w:val="22"/>
              </w:rPr>
            </w:pPr>
            <w:r>
              <w:rPr>
                <w:rFonts w:cs="Arial"/>
                <w:szCs w:val="22"/>
              </w:rPr>
              <w:t>Formation d’une ½ journée – 75€ d’intervention communale</w:t>
            </w:r>
          </w:p>
          <w:p w14:paraId="106DACCD" w14:textId="21D396E4" w:rsidR="00C17753" w:rsidRPr="00A5242A" w:rsidRDefault="00C17753" w:rsidP="00C17753">
            <w:pPr>
              <w:pStyle w:val="Paragraphedeliste"/>
              <w:numPr>
                <w:ilvl w:val="0"/>
                <w:numId w:val="5"/>
              </w:numPr>
              <w:tabs>
                <w:tab w:val="left" w:pos="735"/>
              </w:tabs>
              <w:spacing w:line="360" w:lineRule="auto"/>
              <w:rPr>
                <w:rFonts w:cs="Arial"/>
                <w:szCs w:val="22"/>
              </w:rPr>
            </w:pPr>
            <w:r>
              <w:rPr>
                <w:rFonts w:cs="Arial"/>
                <w:szCs w:val="22"/>
              </w:rPr>
              <w:t>Formation d’1 journée – 150€ d’intervention communale</w:t>
            </w:r>
          </w:p>
          <w:p w14:paraId="5D5B1D51" w14:textId="316B7EBE" w:rsidR="0099635F" w:rsidRPr="0099635F" w:rsidRDefault="0099635F" w:rsidP="00C17753">
            <w:pPr>
              <w:pStyle w:val="Paragraphedeliste"/>
              <w:tabs>
                <w:tab w:val="left" w:pos="735"/>
              </w:tabs>
              <w:spacing w:line="360" w:lineRule="auto"/>
              <w:ind w:left="0"/>
              <w:rPr>
                <w:rFonts w:cs="Arial"/>
                <w:szCs w:val="22"/>
              </w:rPr>
            </w:pPr>
          </w:p>
        </w:tc>
      </w:tr>
    </w:tbl>
    <w:p w14:paraId="61AD5EA0" w14:textId="77777777" w:rsidR="00CE6CB2" w:rsidRDefault="00CE6CB2" w:rsidP="00CE6CB2">
      <w:pPr>
        <w:spacing w:line="360" w:lineRule="auto"/>
        <w:jc w:val="both"/>
        <w:rPr>
          <w:rFonts w:cs="Arial"/>
          <w:sz w:val="24"/>
          <w:szCs w:val="24"/>
          <w:u w:val="single"/>
        </w:rPr>
      </w:pPr>
    </w:p>
    <w:p w14:paraId="07C5D610" w14:textId="04E1E8CC" w:rsidR="00330372" w:rsidRPr="00CE6CB2" w:rsidRDefault="00330372" w:rsidP="00CE6CB2">
      <w:pPr>
        <w:pStyle w:val="Paragraphedeliste"/>
        <w:numPr>
          <w:ilvl w:val="0"/>
          <w:numId w:val="2"/>
        </w:numPr>
        <w:spacing w:line="360" w:lineRule="auto"/>
        <w:jc w:val="both"/>
        <w:rPr>
          <w:rFonts w:cs="Arial"/>
          <w:sz w:val="24"/>
          <w:szCs w:val="24"/>
          <w:u w:val="single"/>
        </w:rPr>
      </w:pPr>
      <w:r w:rsidRPr="00CE6CB2">
        <w:rPr>
          <w:rFonts w:cs="Arial"/>
          <w:sz w:val="24"/>
          <w:szCs w:val="24"/>
          <w:u w:val="single"/>
        </w:rPr>
        <w:t>Documents devant être joints au dossier de demande</w:t>
      </w:r>
    </w:p>
    <w:p w14:paraId="4BB1E932" w14:textId="77777777" w:rsidR="00EC1E74" w:rsidRPr="00A5242A" w:rsidRDefault="00EC1E74" w:rsidP="00EC1E74">
      <w:pPr>
        <w:pStyle w:val="Paragraphedeliste"/>
        <w:numPr>
          <w:ilvl w:val="0"/>
          <w:numId w:val="4"/>
        </w:numPr>
        <w:spacing w:line="360" w:lineRule="auto"/>
        <w:jc w:val="both"/>
        <w:rPr>
          <w:rFonts w:cs="Arial"/>
          <w:szCs w:val="22"/>
        </w:rPr>
      </w:pPr>
      <w:r w:rsidRPr="00A5242A">
        <w:rPr>
          <w:rFonts w:cs="Arial"/>
          <w:szCs w:val="22"/>
        </w:rPr>
        <w:t>Ce formulaire de demande dûment complété et signé ;</w:t>
      </w:r>
    </w:p>
    <w:p w14:paraId="165B13D9" w14:textId="4588D311" w:rsidR="00330372" w:rsidRPr="007970FA" w:rsidRDefault="00330372" w:rsidP="007970FA">
      <w:pPr>
        <w:pStyle w:val="Paragraphedeliste"/>
        <w:numPr>
          <w:ilvl w:val="0"/>
          <w:numId w:val="4"/>
        </w:numPr>
        <w:spacing w:line="360" w:lineRule="auto"/>
        <w:jc w:val="both"/>
        <w:rPr>
          <w:rFonts w:cs="Arial"/>
          <w:szCs w:val="22"/>
        </w:rPr>
      </w:pPr>
      <w:r w:rsidRPr="00A5242A">
        <w:rPr>
          <w:rFonts w:cs="Arial"/>
          <w:szCs w:val="22"/>
        </w:rPr>
        <w:t xml:space="preserve">La </w:t>
      </w:r>
      <w:r w:rsidR="00B21B6E">
        <w:rPr>
          <w:rFonts w:cs="Arial"/>
          <w:szCs w:val="22"/>
        </w:rPr>
        <w:t>facture originale</w:t>
      </w:r>
      <w:r w:rsidRPr="00A5242A">
        <w:rPr>
          <w:rFonts w:cs="Arial"/>
          <w:szCs w:val="22"/>
        </w:rPr>
        <w:t xml:space="preserve"> </w:t>
      </w:r>
      <w:r w:rsidR="00B21B6E">
        <w:rPr>
          <w:rFonts w:cs="Arial"/>
          <w:szCs w:val="22"/>
        </w:rPr>
        <w:t xml:space="preserve">émise </w:t>
      </w:r>
      <w:r w:rsidR="007970FA">
        <w:rPr>
          <w:rFonts w:cs="Arial"/>
          <w:szCs w:val="22"/>
        </w:rPr>
        <w:t xml:space="preserve">au nom du bénéficiaire de la prime </w:t>
      </w:r>
      <w:r w:rsidR="00B21B6E">
        <w:rPr>
          <w:rFonts w:cs="Arial"/>
          <w:szCs w:val="22"/>
        </w:rPr>
        <w:t xml:space="preserve">par </w:t>
      </w:r>
      <w:r w:rsidR="007970FA">
        <w:rPr>
          <w:rFonts w:cs="Arial"/>
          <w:szCs w:val="22"/>
        </w:rPr>
        <w:t>le</w:t>
      </w:r>
      <w:r w:rsidR="00B21B6E">
        <w:rPr>
          <w:rFonts w:cs="Arial"/>
          <w:szCs w:val="22"/>
        </w:rPr>
        <w:t xml:space="preserve"> professionnel du secteur, reprenant la description des services prestés</w:t>
      </w:r>
      <w:r w:rsidR="0013715A">
        <w:rPr>
          <w:rFonts w:cs="Arial"/>
          <w:szCs w:val="22"/>
        </w:rPr>
        <w:t xml:space="preserve"> et la date de la formation</w:t>
      </w:r>
      <w:r w:rsidR="007970FA">
        <w:rPr>
          <w:rFonts w:cs="Arial"/>
          <w:szCs w:val="22"/>
        </w:rPr>
        <w:t xml:space="preserve"> </w:t>
      </w:r>
      <w:r w:rsidR="00712C36">
        <w:rPr>
          <w:rFonts w:cs="Arial"/>
          <w:szCs w:val="22"/>
        </w:rPr>
        <w:t>; </w:t>
      </w:r>
    </w:p>
    <w:p w14:paraId="3F152082" w14:textId="5B3AA967" w:rsidR="00330372" w:rsidRDefault="00330372" w:rsidP="00330372">
      <w:pPr>
        <w:pStyle w:val="Paragraphedeliste"/>
        <w:numPr>
          <w:ilvl w:val="0"/>
          <w:numId w:val="4"/>
        </w:numPr>
        <w:spacing w:line="360" w:lineRule="auto"/>
        <w:jc w:val="both"/>
        <w:rPr>
          <w:rFonts w:cs="Arial"/>
          <w:szCs w:val="22"/>
        </w:rPr>
      </w:pPr>
      <w:r w:rsidRPr="00A5242A">
        <w:rPr>
          <w:rFonts w:cs="Arial"/>
          <w:szCs w:val="22"/>
        </w:rPr>
        <w:t>Une copie R/V de la carte d’identité d</w:t>
      </w:r>
      <w:r w:rsidR="007970FA">
        <w:rPr>
          <w:rFonts w:cs="Arial"/>
          <w:szCs w:val="22"/>
        </w:rPr>
        <w:t>u bénéficiaire</w:t>
      </w:r>
      <w:r w:rsidRPr="00A5242A">
        <w:rPr>
          <w:rFonts w:cs="Arial"/>
          <w:szCs w:val="22"/>
        </w:rPr>
        <w:t> ;</w:t>
      </w:r>
    </w:p>
    <w:p w14:paraId="67DB554A" w14:textId="3FCCFDB8" w:rsidR="007970FA" w:rsidRPr="00A5242A" w:rsidRDefault="007970FA" w:rsidP="00330372">
      <w:pPr>
        <w:pStyle w:val="Paragraphedeliste"/>
        <w:numPr>
          <w:ilvl w:val="0"/>
          <w:numId w:val="4"/>
        </w:numPr>
        <w:spacing w:line="360" w:lineRule="auto"/>
        <w:jc w:val="both"/>
        <w:rPr>
          <w:rFonts w:cs="Arial"/>
          <w:szCs w:val="22"/>
        </w:rPr>
      </w:pPr>
      <w:r w:rsidRPr="00A5242A">
        <w:rPr>
          <w:rFonts w:cs="Arial"/>
          <w:szCs w:val="22"/>
        </w:rPr>
        <w:t>Une copie R/V</w:t>
      </w:r>
      <w:r>
        <w:rPr>
          <w:rFonts w:cs="Arial"/>
          <w:szCs w:val="22"/>
        </w:rPr>
        <w:t xml:space="preserve"> du permis de conduire du bénéficiaire ;</w:t>
      </w:r>
    </w:p>
    <w:p w14:paraId="44518B73" w14:textId="767F7CA7" w:rsidR="00EC1E74" w:rsidRPr="009B533C" w:rsidRDefault="00330372" w:rsidP="009B533C">
      <w:pPr>
        <w:pStyle w:val="Paragraphedeliste"/>
        <w:numPr>
          <w:ilvl w:val="0"/>
          <w:numId w:val="4"/>
        </w:numPr>
        <w:spacing w:line="360" w:lineRule="auto"/>
        <w:jc w:val="both"/>
        <w:rPr>
          <w:rFonts w:cs="Arial"/>
          <w:szCs w:val="22"/>
        </w:rPr>
      </w:pPr>
      <w:r w:rsidRPr="00A5242A">
        <w:rPr>
          <w:rFonts w:cs="Arial"/>
          <w:szCs w:val="22"/>
        </w:rPr>
        <w:t>Eventuellement une photo</w:t>
      </w:r>
      <w:r w:rsidR="007970FA">
        <w:rPr>
          <w:rFonts w:cs="Arial"/>
          <w:szCs w:val="22"/>
        </w:rPr>
        <w:t xml:space="preserve"> prise lors de la formation,</w:t>
      </w:r>
      <w:r w:rsidRPr="00A5242A">
        <w:rPr>
          <w:rFonts w:cs="Arial"/>
          <w:szCs w:val="22"/>
        </w:rPr>
        <w:t xml:space="preserve"> afin </w:t>
      </w:r>
      <w:r w:rsidR="007970FA">
        <w:rPr>
          <w:rFonts w:cs="Arial"/>
          <w:szCs w:val="22"/>
        </w:rPr>
        <w:t>de permettre à la commune de l’utiliser lors</w:t>
      </w:r>
      <w:r w:rsidRPr="00A5242A">
        <w:rPr>
          <w:rFonts w:cs="Arial"/>
          <w:szCs w:val="22"/>
        </w:rPr>
        <w:t xml:space="preserve"> </w:t>
      </w:r>
      <w:r w:rsidR="007970FA">
        <w:rPr>
          <w:rFonts w:cs="Arial"/>
          <w:szCs w:val="22"/>
        </w:rPr>
        <w:t>d’</w:t>
      </w:r>
      <w:r w:rsidRPr="00A5242A">
        <w:rPr>
          <w:rFonts w:cs="Arial"/>
          <w:szCs w:val="22"/>
        </w:rPr>
        <w:t xml:space="preserve">une campagne de communication et de sensibilisation </w:t>
      </w:r>
      <w:r w:rsidR="007970FA">
        <w:rPr>
          <w:rFonts w:cs="Arial"/>
          <w:szCs w:val="22"/>
        </w:rPr>
        <w:t>à la sécurité routière</w:t>
      </w:r>
      <w:r w:rsidR="00712C36">
        <w:rPr>
          <w:rFonts w:cs="Arial"/>
          <w:szCs w:val="22"/>
        </w:rPr>
        <w:t>.</w:t>
      </w:r>
    </w:p>
    <w:p w14:paraId="781D4B58" w14:textId="32A5489D" w:rsidR="00A5242A" w:rsidRPr="00010B2E" w:rsidRDefault="00EC1E74" w:rsidP="009903E1">
      <w:pPr>
        <w:pStyle w:val="Paragraphedeliste"/>
        <w:numPr>
          <w:ilvl w:val="0"/>
          <w:numId w:val="2"/>
        </w:numPr>
        <w:spacing w:line="360" w:lineRule="auto"/>
        <w:jc w:val="both"/>
        <w:rPr>
          <w:rFonts w:cs="Arial"/>
          <w:sz w:val="24"/>
          <w:szCs w:val="24"/>
          <w:u w:val="single"/>
        </w:rPr>
      </w:pPr>
      <w:r w:rsidRPr="00EC1E74">
        <w:rPr>
          <w:rFonts w:cs="Arial"/>
          <w:sz w:val="24"/>
          <w:szCs w:val="24"/>
          <w:u w:val="single"/>
        </w:rPr>
        <w:t>Déclaration sur l’honneur et signature</w:t>
      </w:r>
    </w:p>
    <w:p w14:paraId="67F6602A" w14:textId="58111A54" w:rsidR="00010B2E" w:rsidRDefault="00712C36" w:rsidP="009903E1">
      <w:pPr>
        <w:spacing w:line="360" w:lineRule="auto"/>
        <w:jc w:val="both"/>
        <w:rPr>
          <w:rFonts w:cs="Arial"/>
          <w:szCs w:val="22"/>
        </w:rPr>
      </w:pPr>
      <w:r>
        <w:rPr>
          <w:rFonts w:cs="Arial"/>
          <w:szCs w:val="22"/>
        </w:rPr>
        <w:t>Je</w:t>
      </w:r>
      <w:r w:rsidR="00EC1E74" w:rsidRPr="00A5242A">
        <w:rPr>
          <w:rFonts w:cs="Arial"/>
          <w:szCs w:val="22"/>
        </w:rPr>
        <w:t xml:space="preserve"> soussigné</w:t>
      </w:r>
      <w:r>
        <w:rPr>
          <w:rFonts w:cs="Arial"/>
          <w:szCs w:val="22"/>
        </w:rPr>
        <w:t>(e)</w:t>
      </w:r>
      <w:r w:rsidR="00EC1E74" w:rsidRPr="00A5242A">
        <w:rPr>
          <w:rFonts w:cs="Arial"/>
          <w:szCs w:val="22"/>
        </w:rPr>
        <w:t xml:space="preserve"> ………………………………………………</w:t>
      </w:r>
      <w:r w:rsidR="00A5242A">
        <w:rPr>
          <w:rFonts w:cs="Arial"/>
          <w:szCs w:val="22"/>
        </w:rPr>
        <w:t>……….</w:t>
      </w:r>
      <w:r w:rsidR="00EC1E74" w:rsidRPr="00A5242A">
        <w:rPr>
          <w:rFonts w:cs="Arial"/>
          <w:szCs w:val="22"/>
        </w:rPr>
        <w:t xml:space="preserve">déclare par la présente </w:t>
      </w:r>
      <w:r w:rsidR="00A61CCF">
        <w:rPr>
          <w:rFonts w:cs="Arial"/>
          <w:szCs w:val="22"/>
        </w:rPr>
        <w:t>avoir pris bonne connaissance du règlement communal relatif à l’octroi de cette prime</w:t>
      </w:r>
      <w:r w:rsidR="00A61CCF" w:rsidRPr="00A5242A">
        <w:rPr>
          <w:rFonts w:cs="Arial"/>
          <w:szCs w:val="22"/>
        </w:rPr>
        <w:t xml:space="preserve"> </w:t>
      </w:r>
      <w:r w:rsidR="00A61CCF">
        <w:rPr>
          <w:rFonts w:cs="Arial"/>
          <w:szCs w:val="22"/>
        </w:rPr>
        <w:t>et</w:t>
      </w:r>
      <w:r w:rsidR="00010B2E">
        <w:rPr>
          <w:rFonts w:cs="Arial"/>
          <w:szCs w:val="22"/>
        </w:rPr>
        <w:t xml:space="preserve"> certifie </w:t>
      </w:r>
      <w:r w:rsidR="00EC1E74" w:rsidRPr="00A5242A">
        <w:rPr>
          <w:rFonts w:cs="Arial"/>
          <w:szCs w:val="22"/>
        </w:rPr>
        <w:t xml:space="preserve">que toutes les données contenues dans le présent formulaire de demande sont à </w:t>
      </w:r>
      <w:r w:rsidR="00A61CCF">
        <w:rPr>
          <w:rFonts w:cs="Arial"/>
          <w:szCs w:val="22"/>
        </w:rPr>
        <w:t>ma</w:t>
      </w:r>
      <w:r w:rsidR="00EC1E74" w:rsidRPr="00A5242A">
        <w:rPr>
          <w:rFonts w:cs="Arial"/>
          <w:szCs w:val="22"/>
        </w:rPr>
        <w:t xml:space="preserve"> connaissance exactes et véritables</w:t>
      </w:r>
      <w:r w:rsidR="00A61CCF">
        <w:rPr>
          <w:rFonts w:cs="Arial"/>
          <w:szCs w:val="22"/>
        </w:rPr>
        <w:t>.</w:t>
      </w:r>
      <w:r w:rsidR="00EC1E74" w:rsidRPr="00A5242A">
        <w:rPr>
          <w:rFonts w:cs="Arial"/>
          <w:szCs w:val="22"/>
        </w:rPr>
        <w:t xml:space="preserve"> Le demandeur s’engage</w:t>
      </w:r>
      <w:r w:rsidR="00A61CCF">
        <w:rPr>
          <w:rFonts w:cs="Arial"/>
          <w:szCs w:val="22"/>
        </w:rPr>
        <w:t xml:space="preserve"> </w:t>
      </w:r>
      <w:r w:rsidR="00EC1E74" w:rsidRPr="00A5242A">
        <w:rPr>
          <w:rFonts w:cs="Arial"/>
          <w:szCs w:val="22"/>
        </w:rPr>
        <w:t xml:space="preserve">à mettre à la disposition de l’administration tous les documents nécessaires, tels que demandés dans ce formulaire. </w:t>
      </w:r>
    </w:p>
    <w:p w14:paraId="472E01DD" w14:textId="77777777" w:rsidR="009B533C" w:rsidRDefault="009B533C" w:rsidP="00010B2E">
      <w:pPr>
        <w:spacing w:line="360" w:lineRule="auto"/>
        <w:jc w:val="both"/>
        <w:rPr>
          <w:rFonts w:cs="Arial"/>
          <w:szCs w:val="22"/>
        </w:rPr>
      </w:pPr>
    </w:p>
    <w:p w14:paraId="5CA1ACEE" w14:textId="13DE0337" w:rsidR="00010B2E" w:rsidRDefault="00712C36" w:rsidP="00010B2E">
      <w:pPr>
        <w:spacing w:line="360" w:lineRule="auto"/>
        <w:jc w:val="both"/>
        <w:rPr>
          <w:rFonts w:cs="Arial"/>
          <w:szCs w:val="22"/>
        </w:rPr>
      </w:pPr>
      <w:r>
        <w:rPr>
          <w:rFonts w:cs="Arial"/>
          <w:szCs w:val="22"/>
        </w:rPr>
        <w:t xml:space="preserve">Etabli à Lasne, </w:t>
      </w:r>
      <w:r w:rsidR="00A5242A" w:rsidRPr="00A5242A">
        <w:rPr>
          <w:rFonts w:cs="Arial"/>
          <w:szCs w:val="22"/>
        </w:rPr>
        <w:t>le…………………</w:t>
      </w:r>
    </w:p>
    <w:p w14:paraId="34A75BA3" w14:textId="069E5540" w:rsidR="00344652" w:rsidRDefault="00A5242A" w:rsidP="00010B2E">
      <w:pPr>
        <w:spacing w:line="360" w:lineRule="auto"/>
        <w:jc w:val="both"/>
        <w:rPr>
          <w:rFonts w:cs="Arial"/>
          <w:szCs w:val="22"/>
        </w:rPr>
      </w:pPr>
      <w:r w:rsidRPr="00A5242A">
        <w:rPr>
          <w:rFonts w:cs="Arial"/>
          <w:szCs w:val="22"/>
        </w:rPr>
        <w:t>Signature du demandeur</w:t>
      </w:r>
      <w:r w:rsidR="00010B2E">
        <w:rPr>
          <w:rFonts w:cs="Arial"/>
          <w:szCs w:val="22"/>
        </w:rPr>
        <w:t xml:space="preserve"> : </w:t>
      </w:r>
      <w:r w:rsidR="009B533C">
        <w:rPr>
          <w:rFonts w:cs="Arial"/>
          <w:szCs w:val="22"/>
        </w:rPr>
        <w:t>……………………………….</w:t>
      </w:r>
    </w:p>
    <w:p w14:paraId="33E03153" w14:textId="77777777" w:rsidR="00812175" w:rsidRDefault="00812175" w:rsidP="00812175">
      <w:pPr>
        <w:jc w:val="both"/>
        <w:rPr>
          <w:b/>
          <w:sz w:val="28"/>
          <w:szCs w:val="28"/>
        </w:rPr>
      </w:pPr>
    </w:p>
    <w:p w14:paraId="68DB5C20" w14:textId="0512E767" w:rsidR="00812175" w:rsidRPr="009B533C" w:rsidRDefault="00812175" w:rsidP="00812175">
      <w:pPr>
        <w:jc w:val="both"/>
        <w:rPr>
          <w:b/>
          <w:sz w:val="18"/>
          <w:szCs w:val="18"/>
          <w:u w:val="single"/>
        </w:rPr>
      </w:pPr>
      <w:r w:rsidRPr="009B533C">
        <w:rPr>
          <w:b/>
          <w:sz w:val="18"/>
          <w:szCs w:val="18"/>
          <w:u w:val="single"/>
        </w:rPr>
        <w:t>Règlement suivant relatif à l’octroi d’une prime communale</w:t>
      </w:r>
      <w:r w:rsidR="00BE0D8A" w:rsidRPr="009B533C">
        <w:rPr>
          <w:b/>
          <w:sz w:val="18"/>
          <w:szCs w:val="18"/>
          <w:u w:val="single"/>
        </w:rPr>
        <w:t xml:space="preserve"> en date du 10 février 2026 et entré en vigueur le 13 avril 2026.</w:t>
      </w:r>
    </w:p>
    <w:p w14:paraId="426A2DC9" w14:textId="77777777" w:rsidR="00812175" w:rsidRPr="00812175" w:rsidRDefault="00812175" w:rsidP="00812175">
      <w:pPr>
        <w:jc w:val="both"/>
        <w:rPr>
          <w:sz w:val="18"/>
          <w:szCs w:val="18"/>
        </w:rPr>
      </w:pPr>
    </w:p>
    <w:p w14:paraId="6DEE99B6"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1</w:t>
      </w:r>
      <w:r w:rsidRPr="009B533C">
        <w:rPr>
          <w:rFonts w:cs="Arial"/>
          <w:b/>
          <w:bCs/>
          <w:sz w:val="18"/>
          <w:szCs w:val="18"/>
          <w:u w:val="single"/>
          <w:vertAlign w:val="superscript"/>
          <w:lang w:val="fr-BE"/>
        </w:rPr>
        <w:t>er</w:t>
      </w:r>
      <w:r w:rsidRPr="009B533C">
        <w:rPr>
          <w:rFonts w:cs="Arial"/>
          <w:sz w:val="18"/>
          <w:szCs w:val="18"/>
          <w:lang w:val="fr-BE"/>
        </w:rPr>
        <w:t> : Le présent règlement abroge et remplace le règlement communal du 25 juin 2024 relatif à l’octroi d’une prime pour les jeunes conducteurs suivant une formation à la conduite défensive/préventive et/ou à l’écoconduite par de jeunes conducteurs.</w:t>
      </w:r>
    </w:p>
    <w:p w14:paraId="758BCB6F"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2</w:t>
      </w:r>
      <w:r w:rsidRPr="009B533C">
        <w:rPr>
          <w:rFonts w:cs="Arial"/>
          <w:b/>
          <w:bCs/>
          <w:sz w:val="18"/>
          <w:szCs w:val="18"/>
          <w:lang w:val="fr-BE"/>
        </w:rPr>
        <w:t xml:space="preserve"> : </w:t>
      </w:r>
      <w:r w:rsidRPr="009B533C">
        <w:rPr>
          <w:rFonts w:cs="Arial"/>
          <w:sz w:val="18"/>
          <w:szCs w:val="18"/>
          <w:lang w:val="fr-BE"/>
        </w:rPr>
        <w:t>Une prime est octroyée dans le cadre du suivi d’une formation à la conduite défensive/préventive et/ou à l’écoconduite par de jeunes conducteurs, dans la limite des crédits budgétaires disponibles de l’année budgétaire en cours.</w:t>
      </w:r>
    </w:p>
    <w:p w14:paraId="0F0845F5"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3 - Définitions :</w:t>
      </w:r>
    </w:p>
    <w:p w14:paraId="4B707962"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xml:space="preserve">- </w:t>
      </w:r>
      <w:r w:rsidRPr="009B533C">
        <w:rPr>
          <w:rFonts w:cs="Arial"/>
          <w:sz w:val="18"/>
          <w:szCs w:val="18"/>
          <w:u w:val="single"/>
          <w:lang w:val="fr-BE"/>
        </w:rPr>
        <w:t>Stage de conduite défensive/préventive</w:t>
      </w:r>
      <w:r w:rsidRPr="009B533C">
        <w:rPr>
          <w:rFonts w:cs="Arial"/>
          <w:sz w:val="18"/>
          <w:szCs w:val="18"/>
          <w:lang w:val="fr-BE"/>
        </w:rPr>
        <w:t> : formation à la conduite défensive/préventive et à la maîtrise automobile par un moniteur spécialisé.</w:t>
      </w:r>
    </w:p>
    <w:p w14:paraId="34ED72FA"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xml:space="preserve">- </w:t>
      </w:r>
      <w:r w:rsidRPr="009B533C">
        <w:rPr>
          <w:rFonts w:cs="Arial"/>
          <w:sz w:val="18"/>
          <w:szCs w:val="18"/>
          <w:u w:val="single"/>
          <w:lang w:val="fr-BE"/>
        </w:rPr>
        <w:t>Stage à l’écoconduite</w:t>
      </w:r>
      <w:r w:rsidRPr="009B533C">
        <w:rPr>
          <w:rFonts w:cs="Arial"/>
          <w:sz w:val="18"/>
          <w:szCs w:val="18"/>
          <w:lang w:val="fr-BE"/>
        </w:rPr>
        <w:t> : formation à l’utilisation d’un véhicule automobile dans le respect de l’environnement, en vue de réduire les émissions de CO2, par un moniteur spécialisé.</w:t>
      </w:r>
    </w:p>
    <w:p w14:paraId="1460BA83"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xml:space="preserve">- </w:t>
      </w:r>
      <w:r w:rsidRPr="009B533C">
        <w:rPr>
          <w:rFonts w:cs="Arial"/>
          <w:sz w:val="18"/>
          <w:szCs w:val="18"/>
          <w:u w:val="single"/>
          <w:lang w:val="fr-BE"/>
        </w:rPr>
        <w:t>Bénéficiaire de la prime</w:t>
      </w:r>
      <w:r w:rsidRPr="009B533C">
        <w:rPr>
          <w:rFonts w:cs="Arial"/>
          <w:sz w:val="18"/>
          <w:szCs w:val="18"/>
          <w:lang w:val="fr-BE"/>
        </w:rPr>
        <w:t> :</w:t>
      </w:r>
    </w:p>
    <w:p w14:paraId="5DDFF753"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être un(e) jeune conducteur(trice) en possession du permis de conduire B et âgés(e) entre 18 et 25 ans ou, à partir de 26 ans, être un(e) jeune conducteur(trice) en possession du permis de conduire B depuis maximum 2 ans ;</w:t>
      </w:r>
    </w:p>
    <w:p w14:paraId="74200CC8"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Inscrit(e) aux registres de la population, des étrangers ou d’attente de la commune de Lasne depuis au moins 6 mois à dater de l’introduction de la demande.</w:t>
      </w:r>
    </w:p>
    <w:p w14:paraId="0C974880"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xml:space="preserve">- </w:t>
      </w:r>
      <w:r w:rsidRPr="009B533C">
        <w:rPr>
          <w:rFonts w:cs="Arial"/>
          <w:sz w:val="18"/>
          <w:szCs w:val="18"/>
          <w:u w:val="single"/>
          <w:lang w:val="fr-BE"/>
        </w:rPr>
        <w:t>Professionnel du secteur</w:t>
      </w:r>
      <w:r w:rsidRPr="009B533C">
        <w:rPr>
          <w:rFonts w:cs="Arial"/>
          <w:sz w:val="18"/>
          <w:szCs w:val="18"/>
          <w:lang w:val="fr-BE"/>
        </w:rPr>
        <w:t> : les centres de maitrise de la conduite et les écoles de conduite qui organisent des stages de conduite préventive/défensive et/ou des stages d’écoconduite.</w:t>
      </w:r>
    </w:p>
    <w:p w14:paraId="22C50316"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4</w:t>
      </w:r>
      <w:r w:rsidRPr="009B533C">
        <w:rPr>
          <w:rFonts w:cs="Arial"/>
          <w:sz w:val="18"/>
          <w:szCs w:val="18"/>
          <w:lang w:val="fr-BE"/>
        </w:rPr>
        <w:t> : La prime correspond à un montant forfaitaire de 75€ pour une ½ journée ou de 150€ pour une journée de stage par bénéficiaire.</w:t>
      </w:r>
    </w:p>
    <w:p w14:paraId="7B141963"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5</w:t>
      </w:r>
      <w:r w:rsidRPr="009B533C">
        <w:rPr>
          <w:rFonts w:cs="Arial"/>
          <w:sz w:val="18"/>
          <w:szCs w:val="18"/>
          <w:lang w:val="fr-BE"/>
        </w:rPr>
        <w:t> : La prime correspond à maximum une journée de formation octroyée par personne physique répondant à la définition de bénéficiaire susmentionnée.</w:t>
      </w:r>
    </w:p>
    <w:p w14:paraId="4D1EE639"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6</w:t>
      </w:r>
      <w:r w:rsidRPr="009B533C">
        <w:rPr>
          <w:rFonts w:cs="Arial"/>
          <w:sz w:val="18"/>
          <w:szCs w:val="18"/>
          <w:lang w:val="fr-BE"/>
        </w:rPr>
        <w:t> : Pour bénéficier de l’octroi de la prime, le demandeur introduira une demande auprès de la Commune via un formulaire ad hoc. La demande ne sera acceptée qu’à partir de l’entrée en vigueur du présent règlement.</w:t>
      </w:r>
    </w:p>
    <w:p w14:paraId="3572EAE8"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7</w:t>
      </w:r>
      <w:r w:rsidRPr="009B533C">
        <w:rPr>
          <w:rFonts w:cs="Arial"/>
          <w:sz w:val="18"/>
          <w:szCs w:val="18"/>
          <w:lang w:val="fr-BE"/>
        </w:rPr>
        <w:t> : La prime sera accordée sur production des documents suivants :</w:t>
      </w:r>
    </w:p>
    <w:p w14:paraId="14AA83BA" w14:textId="77777777" w:rsidR="009B533C" w:rsidRPr="009B533C" w:rsidRDefault="009B533C" w:rsidP="009B533C">
      <w:pPr>
        <w:numPr>
          <w:ilvl w:val="0"/>
          <w:numId w:val="10"/>
        </w:numPr>
        <w:spacing w:line="360" w:lineRule="auto"/>
        <w:jc w:val="both"/>
        <w:rPr>
          <w:rFonts w:cs="Arial"/>
          <w:sz w:val="18"/>
          <w:szCs w:val="18"/>
          <w:lang w:val="fr-BE"/>
        </w:rPr>
      </w:pPr>
      <w:r w:rsidRPr="009B533C">
        <w:rPr>
          <w:rFonts w:cs="Arial"/>
          <w:sz w:val="18"/>
          <w:szCs w:val="18"/>
          <w:lang w:val="fr-BE"/>
        </w:rPr>
        <w:t>Le formulaire de demande dûment complété ;</w:t>
      </w:r>
    </w:p>
    <w:p w14:paraId="6C8C27F2" w14:textId="77777777" w:rsidR="009B533C" w:rsidRPr="009B533C" w:rsidRDefault="009B533C" w:rsidP="009B533C">
      <w:pPr>
        <w:numPr>
          <w:ilvl w:val="0"/>
          <w:numId w:val="10"/>
        </w:numPr>
        <w:spacing w:line="360" w:lineRule="auto"/>
        <w:jc w:val="both"/>
        <w:rPr>
          <w:rFonts w:cs="Arial"/>
          <w:sz w:val="18"/>
          <w:szCs w:val="18"/>
          <w:lang w:val="fr-BE"/>
        </w:rPr>
      </w:pPr>
      <w:r w:rsidRPr="009B533C">
        <w:rPr>
          <w:rFonts w:cs="Arial"/>
          <w:sz w:val="18"/>
          <w:szCs w:val="18"/>
          <w:lang w:val="fr-BE"/>
        </w:rPr>
        <w:t>La facture originale émise par un professionnel du secteur, reprenant la description des services prestés ;</w:t>
      </w:r>
    </w:p>
    <w:p w14:paraId="57E563A7" w14:textId="77777777" w:rsidR="009B533C" w:rsidRPr="009B533C" w:rsidRDefault="009B533C" w:rsidP="009B533C">
      <w:pPr>
        <w:numPr>
          <w:ilvl w:val="0"/>
          <w:numId w:val="10"/>
        </w:numPr>
        <w:spacing w:line="360" w:lineRule="auto"/>
        <w:jc w:val="both"/>
        <w:rPr>
          <w:rFonts w:cs="Arial"/>
          <w:sz w:val="18"/>
          <w:szCs w:val="18"/>
          <w:lang w:val="fr-BE"/>
        </w:rPr>
      </w:pPr>
      <w:r w:rsidRPr="009B533C">
        <w:rPr>
          <w:rFonts w:cs="Arial"/>
          <w:sz w:val="18"/>
          <w:szCs w:val="18"/>
          <w:lang w:val="fr-BE"/>
        </w:rPr>
        <w:t>Une copie de la carte d’identité du demandeur ;</w:t>
      </w:r>
    </w:p>
    <w:p w14:paraId="162CD783" w14:textId="77777777" w:rsidR="009B533C" w:rsidRPr="009B533C" w:rsidRDefault="009B533C" w:rsidP="009B533C">
      <w:pPr>
        <w:numPr>
          <w:ilvl w:val="0"/>
          <w:numId w:val="10"/>
        </w:numPr>
        <w:spacing w:line="360" w:lineRule="auto"/>
        <w:jc w:val="both"/>
        <w:rPr>
          <w:rFonts w:cs="Arial"/>
          <w:sz w:val="18"/>
          <w:szCs w:val="18"/>
          <w:lang w:val="fr-BE"/>
        </w:rPr>
      </w:pPr>
      <w:r w:rsidRPr="009B533C">
        <w:rPr>
          <w:rFonts w:cs="Arial"/>
          <w:sz w:val="18"/>
          <w:szCs w:val="18"/>
          <w:lang w:val="fr-BE"/>
        </w:rPr>
        <w:t>Une copie du permis de conduire du demandeur ;</w:t>
      </w:r>
    </w:p>
    <w:p w14:paraId="515467E6" w14:textId="77777777" w:rsidR="009B533C" w:rsidRPr="009B533C" w:rsidRDefault="009B533C" w:rsidP="009B533C">
      <w:pPr>
        <w:numPr>
          <w:ilvl w:val="0"/>
          <w:numId w:val="10"/>
        </w:numPr>
        <w:spacing w:line="360" w:lineRule="auto"/>
        <w:jc w:val="both"/>
        <w:rPr>
          <w:rFonts w:cs="Arial"/>
          <w:sz w:val="18"/>
          <w:szCs w:val="18"/>
          <w:lang w:val="fr-BE"/>
        </w:rPr>
      </w:pPr>
      <w:r w:rsidRPr="009B533C">
        <w:rPr>
          <w:rFonts w:cs="Arial"/>
          <w:sz w:val="18"/>
          <w:szCs w:val="18"/>
          <w:lang w:val="fr-BE"/>
        </w:rPr>
        <w:t>Éventuellement au libre choix du demandeur, une photo prise durant le stage afin de permettre à la Commune de l’utiliser lors d’une campagne de communication et de sensibilisation à la sécurité routière.</w:t>
      </w:r>
    </w:p>
    <w:p w14:paraId="2E22BBF2"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8</w:t>
      </w:r>
      <w:r w:rsidRPr="009B533C">
        <w:rPr>
          <w:rFonts w:cs="Arial"/>
          <w:sz w:val="18"/>
          <w:szCs w:val="18"/>
          <w:lang w:val="fr-BE"/>
        </w:rPr>
        <w:t> : La demande de prime sera introduite endéans les trois mois de la date de réalisation du stage.</w:t>
      </w:r>
    </w:p>
    <w:p w14:paraId="05910125"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9</w:t>
      </w:r>
      <w:r w:rsidRPr="009B533C">
        <w:rPr>
          <w:rFonts w:cs="Arial"/>
          <w:sz w:val="18"/>
          <w:szCs w:val="18"/>
          <w:lang w:val="fr-BE"/>
        </w:rPr>
        <w:t> : La prime communale sera liquidée après examen du dossier de demande et décision du Collège communal. Les demandes seront traitées dans l’ordre chronologique d’arrivée du dossier complet.</w:t>
      </w:r>
    </w:p>
    <w:p w14:paraId="26E58DD5"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10</w:t>
      </w:r>
      <w:r w:rsidRPr="009B533C">
        <w:rPr>
          <w:rFonts w:cs="Arial"/>
          <w:sz w:val="18"/>
          <w:szCs w:val="18"/>
          <w:lang w:val="fr-BE"/>
        </w:rPr>
        <w:t> : À la demande du Collège, la prime sera versée par le Directeur financier sur le n° de compte indiqué par le demandeur.</w:t>
      </w:r>
    </w:p>
    <w:p w14:paraId="4F7EF05B"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11</w:t>
      </w:r>
      <w:r w:rsidRPr="009B533C">
        <w:rPr>
          <w:rFonts w:cs="Arial"/>
          <w:sz w:val="18"/>
          <w:szCs w:val="18"/>
          <w:lang w:val="fr-BE"/>
        </w:rPr>
        <w:t> : Règles relatives au RGPD :</w:t>
      </w:r>
    </w:p>
    <w:p w14:paraId="53D7B3F1"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Le responsable du présent traitement : Commune de Lasne.</w:t>
      </w:r>
    </w:p>
    <w:p w14:paraId="151EF913"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Les traitements effectués sur vos données personnelles sont nécessaires dans le cadre de l'établissement, de la perception, du recouvrement, du traitement des réclamations et du contrôle relatifs aux cautions communales. </w:t>
      </w:r>
    </w:p>
    <w:p w14:paraId="505DD7D6" w14:textId="77777777" w:rsidR="009B533C" w:rsidRDefault="009B533C" w:rsidP="009B533C">
      <w:pPr>
        <w:spacing w:line="360" w:lineRule="auto"/>
        <w:jc w:val="both"/>
        <w:rPr>
          <w:rFonts w:cs="Arial"/>
          <w:sz w:val="18"/>
          <w:szCs w:val="18"/>
          <w:lang w:val="fr-BE"/>
        </w:rPr>
      </w:pPr>
      <w:r w:rsidRPr="009B533C">
        <w:rPr>
          <w:rFonts w:cs="Arial"/>
          <w:sz w:val="18"/>
          <w:szCs w:val="18"/>
          <w:lang w:val="fr-BE"/>
        </w:rPr>
        <w:t>- Les méthodes de collectes de ces données sont : déclarations et contrôles ponctuels ou recensement par l'administration ou au cas en fonction de la prime.</w:t>
      </w:r>
    </w:p>
    <w:p w14:paraId="717FBFA0" w14:textId="77777777" w:rsidR="009B533C" w:rsidRDefault="009B533C" w:rsidP="009B533C">
      <w:pPr>
        <w:spacing w:line="360" w:lineRule="auto"/>
        <w:jc w:val="both"/>
        <w:rPr>
          <w:rFonts w:cs="Arial"/>
          <w:sz w:val="18"/>
          <w:szCs w:val="18"/>
          <w:lang w:val="fr-BE"/>
        </w:rPr>
      </w:pPr>
    </w:p>
    <w:p w14:paraId="5E87A437" w14:textId="77777777" w:rsidR="009B533C" w:rsidRDefault="009B533C" w:rsidP="009B533C">
      <w:pPr>
        <w:spacing w:line="360" w:lineRule="auto"/>
        <w:jc w:val="both"/>
        <w:rPr>
          <w:rFonts w:cs="Arial"/>
          <w:sz w:val="18"/>
          <w:szCs w:val="18"/>
          <w:lang w:val="fr-BE"/>
        </w:rPr>
      </w:pPr>
    </w:p>
    <w:p w14:paraId="780EBF26" w14:textId="4CE73FCE"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Les principales données vous concernant sont : des données d'identification personnelles (nom, prénom, numéro de registre national, n° BCE...), des coordonnées postales et de contact, des données permettant de vérifier l'exact établissement de la caution (date d'inscription à l'adresse du domicile...), des données permettant d'accorder une exonération totale ou partielle (si vous pouvez en bénéficier), des données relatives à un plan de paiement ou demande de plan de paiement, le montant des cautions dont vous êtes redevables et l'état de paiement de celles-ci, la composition de ménage, les données personnelles du codébiteur</w:t>
      </w:r>
    </w:p>
    <w:p w14:paraId="68C81528"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Communication des données : Ces données ne seront communiquées qu'à des tiers autorisés, par ou en vertu de la loi, notamment (huissiers, avocats...) ou agissant en tant que sous-traitant ;</w:t>
      </w:r>
    </w:p>
    <w:p w14:paraId="5EE07F37" w14:textId="77777777" w:rsidR="009B533C" w:rsidRPr="009B533C" w:rsidRDefault="009B533C" w:rsidP="009B533C">
      <w:pPr>
        <w:spacing w:line="360" w:lineRule="auto"/>
        <w:jc w:val="both"/>
        <w:rPr>
          <w:rFonts w:cs="Arial"/>
          <w:sz w:val="18"/>
          <w:szCs w:val="18"/>
          <w:lang w:val="fr-BE"/>
        </w:rPr>
      </w:pPr>
      <w:r w:rsidRPr="009B533C">
        <w:rPr>
          <w:rFonts w:cs="Arial"/>
          <w:sz w:val="18"/>
          <w:szCs w:val="18"/>
          <w:lang w:val="fr-BE"/>
        </w:rPr>
        <w:t>- Durée de conservation des données : La commune s'engage à conserver les données jusqu’à la clôture du dossier.</w:t>
      </w:r>
    </w:p>
    <w:p w14:paraId="657D3918" w14:textId="77777777" w:rsidR="009B533C" w:rsidRPr="009B533C" w:rsidRDefault="009B533C" w:rsidP="009B533C">
      <w:pPr>
        <w:spacing w:line="360" w:lineRule="auto"/>
        <w:rPr>
          <w:rFonts w:cs="Arial"/>
          <w:sz w:val="18"/>
          <w:szCs w:val="18"/>
          <w:lang w:val="fr-BE"/>
        </w:rPr>
      </w:pPr>
      <w:r w:rsidRPr="009B533C">
        <w:rPr>
          <w:rFonts w:cs="Arial"/>
          <w:b/>
          <w:bCs/>
          <w:sz w:val="18"/>
          <w:szCs w:val="18"/>
          <w:u w:val="single"/>
          <w:lang w:val="fr-BE"/>
        </w:rPr>
        <w:t xml:space="preserve">Article 12 - Dispositions transitoires </w:t>
      </w:r>
      <w:r w:rsidRPr="009B533C">
        <w:rPr>
          <w:rFonts w:cs="Arial"/>
          <w:sz w:val="18"/>
          <w:szCs w:val="18"/>
          <w:lang w:val="fr-BE"/>
        </w:rPr>
        <w:t>:</w:t>
      </w:r>
      <w:r w:rsidRPr="009B533C">
        <w:rPr>
          <w:rFonts w:cs="Arial"/>
          <w:sz w:val="18"/>
          <w:szCs w:val="18"/>
          <w:lang w:val="fr-BE"/>
        </w:rPr>
        <w:br/>
        <w:t>Les demandes introduites avant la date d’entrée en vigueur du présent règlement restent régies par le règlement du 25 juin 2024 abrogé.</w:t>
      </w:r>
    </w:p>
    <w:p w14:paraId="10043EF0" w14:textId="77777777" w:rsidR="009B533C" w:rsidRPr="009B533C" w:rsidRDefault="009B533C" w:rsidP="009B533C">
      <w:pPr>
        <w:spacing w:line="360" w:lineRule="auto"/>
        <w:jc w:val="both"/>
        <w:rPr>
          <w:rFonts w:cs="Arial"/>
          <w:sz w:val="18"/>
          <w:szCs w:val="18"/>
          <w:lang w:val="fr-BE"/>
        </w:rPr>
      </w:pPr>
      <w:r w:rsidRPr="009B533C">
        <w:rPr>
          <w:rFonts w:cs="Arial"/>
          <w:b/>
          <w:bCs/>
          <w:sz w:val="18"/>
          <w:szCs w:val="18"/>
          <w:u w:val="single"/>
          <w:lang w:val="fr-BE"/>
        </w:rPr>
        <w:t>Article 13</w:t>
      </w:r>
      <w:r w:rsidRPr="009B533C">
        <w:rPr>
          <w:rFonts w:cs="Arial"/>
          <w:sz w:val="18"/>
          <w:szCs w:val="18"/>
          <w:lang w:val="fr-BE"/>
        </w:rPr>
        <w:t> : Le présent règlement entrera en vigueur conformément à l'article L1133-2 CDLD dès le cinquième jour qui suit le jour de sa publication conformément à l’article L1133</w:t>
      </w:r>
      <w:r w:rsidRPr="009B533C">
        <w:rPr>
          <w:rFonts w:cs="Arial"/>
          <w:sz w:val="18"/>
          <w:szCs w:val="18"/>
          <w:lang w:val="fr-BE"/>
        </w:rPr>
        <w:noBreakHyphen/>
        <w:t>1 du CDLD tel que modifié.</w:t>
      </w:r>
    </w:p>
    <w:p w14:paraId="4F0E0B7B" w14:textId="77777777" w:rsidR="00812175" w:rsidRPr="00812175" w:rsidRDefault="00812175" w:rsidP="00010B2E">
      <w:pPr>
        <w:spacing w:line="360" w:lineRule="auto"/>
        <w:jc w:val="both"/>
        <w:rPr>
          <w:rFonts w:cs="Arial"/>
          <w:sz w:val="18"/>
          <w:szCs w:val="18"/>
        </w:rPr>
      </w:pPr>
    </w:p>
    <w:sectPr w:rsidR="00812175" w:rsidRPr="00812175" w:rsidSect="00930E3A">
      <w:headerReference w:type="default" r:id="rId10"/>
      <w:footerReference w:type="default" r:id="rId11"/>
      <w:pgSz w:w="11906" w:h="16838"/>
      <w:pgMar w:top="1230" w:right="849" w:bottom="1417"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DA305" w14:textId="77777777" w:rsidR="001E3BED" w:rsidRDefault="001E3BED">
      <w:r>
        <w:separator/>
      </w:r>
    </w:p>
  </w:endnote>
  <w:endnote w:type="continuationSeparator" w:id="0">
    <w:p w14:paraId="54398776" w14:textId="77777777" w:rsidR="001E3BED" w:rsidRDefault="001E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981E" w14:textId="77777777" w:rsidR="00FA098F" w:rsidRDefault="00D91E7C">
    <w:pPr>
      <w:pStyle w:val="Pieddepage"/>
    </w:pPr>
    <w:r>
      <w:rPr>
        <w:noProof/>
        <w:lang w:val="fr-BE" w:eastAsia="fr-BE"/>
      </w:rPr>
      <mc:AlternateContent>
        <mc:Choice Requires="wps">
          <w:drawing>
            <wp:anchor distT="0" distB="0" distL="114300" distR="114300" simplePos="0" relativeHeight="251657216" behindDoc="0" locked="0" layoutInCell="1" allowOverlap="1" wp14:anchorId="52965A1D" wp14:editId="6D0BFD3F">
              <wp:simplePos x="0" y="0"/>
              <wp:positionH relativeFrom="column">
                <wp:posOffset>0</wp:posOffset>
              </wp:positionH>
              <wp:positionV relativeFrom="paragraph">
                <wp:posOffset>122555</wp:posOffset>
              </wp:positionV>
              <wp:extent cx="6696075" cy="0"/>
              <wp:effectExtent l="9525" t="11430" r="9525" b="762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D4A80"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527.2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NU/EwIAACg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"/>
          </w:pict>
        </mc:Fallback>
      </mc:AlternateContent>
    </w:r>
  </w:p>
  <w:p w14:paraId="56AD8499" w14:textId="0AF4DA33" w:rsidR="001E7CA2" w:rsidRDefault="001E7CA2" w:rsidP="001E7CA2">
    <w:pPr>
      <w:pStyle w:val="Pieddepage"/>
      <w:tabs>
        <w:tab w:val="right" w:pos="10440"/>
      </w:tabs>
      <w:jc w:val="center"/>
      <w:rPr>
        <w:sz w:val="16"/>
        <w:szCs w:val="16"/>
      </w:rPr>
    </w:pPr>
    <w:r>
      <w:rPr>
        <w:sz w:val="16"/>
        <w:szCs w:val="16"/>
      </w:rPr>
      <w:t>Administration communale de Lasne</w:t>
    </w:r>
    <w:r w:rsidR="00010B2E">
      <w:rPr>
        <w:sz w:val="16"/>
        <w:szCs w:val="16"/>
      </w:rPr>
      <w:t xml:space="preserve">, </w:t>
    </w:r>
    <w:r>
      <w:rPr>
        <w:sz w:val="16"/>
        <w:szCs w:val="16"/>
      </w:rPr>
      <w:t xml:space="preserve">Place Communale, 1 - B-1380 Lasne -  </w:t>
    </w:r>
    <w:r>
      <w:rPr>
        <w:sz w:val="16"/>
        <w:szCs w:val="16"/>
      </w:rPr>
      <w:sym w:font="Wingdings" w:char="F028"/>
    </w:r>
    <w:r>
      <w:rPr>
        <w:sz w:val="16"/>
        <w:szCs w:val="16"/>
      </w:rPr>
      <w:t xml:space="preserve"> 02/633.18.17</w:t>
    </w:r>
  </w:p>
  <w:p w14:paraId="359B3A5F" w14:textId="77777777" w:rsidR="00FA098F" w:rsidRPr="001E7CA2" w:rsidRDefault="00FA098F" w:rsidP="001E7CA2">
    <w:pPr>
      <w:pStyle w:val="Pieddepage"/>
      <w:tabs>
        <w:tab w:val="right" w:pos="10440"/>
      </w:tabs>
      <w:jc w:val="cen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2218" w14:textId="77777777" w:rsidR="001E3BED" w:rsidRDefault="001E3BED">
      <w:r>
        <w:separator/>
      </w:r>
    </w:p>
  </w:footnote>
  <w:footnote w:type="continuationSeparator" w:id="0">
    <w:p w14:paraId="2C2E1105" w14:textId="77777777" w:rsidR="001E3BED" w:rsidRDefault="001E3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20A8" w14:textId="4200C155" w:rsidR="00586386" w:rsidRDefault="00586386">
    <w:pPr>
      <w:pStyle w:val="En-tte"/>
    </w:pPr>
    <w:r>
      <w:rPr>
        <w:noProof/>
      </w:rPr>
      <w:drawing>
        <wp:anchor distT="0" distB="0" distL="114300" distR="114300" simplePos="0" relativeHeight="251659264" behindDoc="0" locked="0" layoutInCell="1" allowOverlap="1" wp14:anchorId="02C74F7B" wp14:editId="530F8577">
          <wp:simplePos x="0" y="0"/>
          <wp:positionH relativeFrom="column">
            <wp:posOffset>635</wp:posOffset>
          </wp:positionH>
          <wp:positionV relativeFrom="paragraph">
            <wp:posOffset>-635</wp:posOffset>
          </wp:positionV>
          <wp:extent cx="1270981" cy="1097280"/>
          <wp:effectExtent l="0" t="0" r="5715" b="7620"/>
          <wp:wrapSquare wrapText="bothSides"/>
          <wp:docPr id="10001417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64849" name="Image 1002164849"/>
                  <pic:cNvPicPr/>
                </pic:nvPicPr>
                <pic:blipFill>
                  <a:blip r:embed="rId1">
                    <a:extLst>
                      <a:ext uri="{28A0092B-C50C-407E-A947-70E740481C1C}">
                        <a14:useLocalDpi xmlns:a14="http://schemas.microsoft.com/office/drawing/2010/main" val="0"/>
                      </a:ext>
                    </a:extLst>
                  </a:blip>
                  <a:stretch>
                    <a:fillRect/>
                  </a:stretch>
                </pic:blipFill>
                <pic:spPr>
                  <a:xfrm>
                    <a:off x="0" y="0"/>
                    <a:ext cx="1270981" cy="1097280"/>
                  </a:xfrm>
                  <a:prstGeom prst="rect">
                    <a:avLst/>
                  </a:prstGeom>
                </pic:spPr>
              </pic:pic>
            </a:graphicData>
          </a:graphic>
        </wp:anchor>
      </w:drawing>
    </w:r>
    <w:r>
      <w:t xml:space="preserve">     </w:t>
    </w:r>
    <w:r>
      <w:tab/>
    </w:r>
    <w:r>
      <w:tab/>
    </w:r>
    <w:r>
      <w:rPr>
        <w:noProof/>
      </w:rPr>
      <w:drawing>
        <wp:inline distT="0" distB="0" distL="0" distR="0" wp14:anchorId="1CA933A5" wp14:editId="5C88D812">
          <wp:extent cx="959334" cy="978415"/>
          <wp:effectExtent l="0" t="0" r="0" b="0"/>
          <wp:docPr id="126773865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38650" name="Image 1267738650"/>
                  <pic:cNvPicPr/>
                </pic:nvPicPr>
                <pic:blipFill>
                  <a:blip r:embed="rId2">
                    <a:extLst>
                      <a:ext uri="{28A0092B-C50C-407E-A947-70E740481C1C}">
                        <a14:useLocalDpi xmlns:a14="http://schemas.microsoft.com/office/drawing/2010/main" val="0"/>
                      </a:ext>
                    </a:extLst>
                  </a:blip>
                  <a:stretch>
                    <a:fillRect/>
                  </a:stretch>
                </pic:blipFill>
                <pic:spPr>
                  <a:xfrm>
                    <a:off x="0" y="0"/>
                    <a:ext cx="975222" cy="994619"/>
                  </a:xfrm>
                  <a:prstGeom prst="rect">
                    <a:avLst/>
                  </a:prstGeom>
                </pic:spPr>
              </pic:pic>
            </a:graphicData>
          </a:graphic>
        </wp:inline>
      </w:drawing>
    </w:r>
    <w:r w:rsidR="00D91E7C">
      <w:rPr>
        <w:noProof/>
        <w:lang w:val="fr-BE" w:eastAsia="fr-BE"/>
      </w:rPr>
      <mc:AlternateContent>
        <mc:Choice Requires="wps">
          <w:drawing>
            <wp:anchor distT="0" distB="0" distL="114300" distR="114300" simplePos="0" relativeHeight="251658240" behindDoc="0" locked="0" layoutInCell="1" allowOverlap="1" wp14:anchorId="496259C2" wp14:editId="5D1A3CAB">
              <wp:simplePos x="0" y="0"/>
              <wp:positionH relativeFrom="page">
                <wp:posOffset>365760</wp:posOffset>
              </wp:positionH>
              <wp:positionV relativeFrom="page">
                <wp:posOffset>3871595</wp:posOffset>
              </wp:positionV>
              <wp:extent cx="107950" cy="635"/>
              <wp:effectExtent l="13335" t="13970" r="12065" b="1397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92D7D2"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304.85pt" to="37.3pt,3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uwnQIAAJo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" strokeweight=".5pt">
              <v:stroke startarrowwidth="narrow" startarrowlength="short" endarrowwidth="narrow" endarrowlength="shor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43E20"/>
    <w:multiLevelType w:val="multilevel"/>
    <w:tmpl w:val="2BE8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392D2E"/>
    <w:multiLevelType w:val="hybridMultilevel"/>
    <w:tmpl w:val="077CA09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6BE3B54"/>
    <w:multiLevelType w:val="hybridMultilevel"/>
    <w:tmpl w:val="903E0AFE"/>
    <w:lvl w:ilvl="0" w:tplc="0B5C37D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9F6328F"/>
    <w:multiLevelType w:val="hybridMultilevel"/>
    <w:tmpl w:val="B3D45734"/>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4" w15:restartNumberingAfterBreak="0">
    <w:nsid w:val="4E36418C"/>
    <w:multiLevelType w:val="hybridMultilevel"/>
    <w:tmpl w:val="A534533E"/>
    <w:lvl w:ilvl="0" w:tplc="BD7610E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B62C01"/>
    <w:multiLevelType w:val="hybridMultilevel"/>
    <w:tmpl w:val="9D4037EE"/>
    <w:lvl w:ilvl="0" w:tplc="7AFEF35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6FA79C6"/>
    <w:multiLevelType w:val="hybridMultilevel"/>
    <w:tmpl w:val="C84C9C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ED81992"/>
    <w:multiLevelType w:val="hybridMultilevel"/>
    <w:tmpl w:val="566E279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8524283"/>
    <w:multiLevelType w:val="hybridMultilevel"/>
    <w:tmpl w:val="97C27E16"/>
    <w:lvl w:ilvl="0" w:tplc="4F721786">
      <w:start w:val="1"/>
      <w:numFmt w:val="bullet"/>
      <w:lvlText w:val=""/>
      <w:lvlJc w:val="left"/>
      <w:pPr>
        <w:tabs>
          <w:tab w:val="num" w:pos="1077"/>
        </w:tabs>
        <w:ind w:left="1193" w:hanging="113"/>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7876161D"/>
    <w:multiLevelType w:val="hybridMultilevel"/>
    <w:tmpl w:val="BBC4EC8E"/>
    <w:lvl w:ilvl="0" w:tplc="36AA8676">
      <w:start w:val="7"/>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90520874">
    <w:abstractNumId w:val="8"/>
  </w:num>
  <w:num w:numId="2" w16cid:durableId="1790737008">
    <w:abstractNumId w:val="1"/>
  </w:num>
  <w:num w:numId="3" w16cid:durableId="350182929">
    <w:abstractNumId w:val="2"/>
  </w:num>
  <w:num w:numId="4" w16cid:durableId="1119297394">
    <w:abstractNumId w:val="4"/>
  </w:num>
  <w:num w:numId="5" w16cid:durableId="1076897495">
    <w:abstractNumId w:val="5"/>
  </w:num>
  <w:num w:numId="6" w16cid:durableId="1950311266">
    <w:abstractNumId w:val="7"/>
  </w:num>
  <w:num w:numId="7" w16cid:durableId="12920916">
    <w:abstractNumId w:val="3"/>
  </w:num>
  <w:num w:numId="8" w16cid:durableId="1383747667">
    <w:abstractNumId w:val="6"/>
  </w:num>
  <w:num w:numId="9" w16cid:durableId="1633513511">
    <w:abstractNumId w:val="9"/>
  </w:num>
  <w:num w:numId="10" w16cid:durableId="189480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E91"/>
    <w:rsid w:val="000055BC"/>
    <w:rsid w:val="00010B2E"/>
    <w:rsid w:val="00024FDA"/>
    <w:rsid w:val="00047485"/>
    <w:rsid w:val="00051D0F"/>
    <w:rsid w:val="00056A2F"/>
    <w:rsid w:val="00075269"/>
    <w:rsid w:val="00096838"/>
    <w:rsid w:val="000A0A0B"/>
    <w:rsid w:val="000A5C54"/>
    <w:rsid w:val="000C2027"/>
    <w:rsid w:val="000D79AB"/>
    <w:rsid w:val="000E5564"/>
    <w:rsid w:val="000F3368"/>
    <w:rsid w:val="001133CD"/>
    <w:rsid w:val="0012326E"/>
    <w:rsid w:val="00134C3A"/>
    <w:rsid w:val="0013715A"/>
    <w:rsid w:val="00164902"/>
    <w:rsid w:val="00167CE2"/>
    <w:rsid w:val="00173EA0"/>
    <w:rsid w:val="00176B73"/>
    <w:rsid w:val="001856D7"/>
    <w:rsid w:val="00193A3F"/>
    <w:rsid w:val="001B33A5"/>
    <w:rsid w:val="001C72DA"/>
    <w:rsid w:val="001E3BED"/>
    <w:rsid w:val="001E4934"/>
    <w:rsid w:val="001E7CA2"/>
    <w:rsid w:val="001F198F"/>
    <w:rsid w:val="001F60B4"/>
    <w:rsid w:val="002150C6"/>
    <w:rsid w:val="00217599"/>
    <w:rsid w:val="00220DBB"/>
    <w:rsid w:val="00240D1A"/>
    <w:rsid w:val="0024108C"/>
    <w:rsid w:val="002476E1"/>
    <w:rsid w:val="00251F7B"/>
    <w:rsid w:val="00253F2D"/>
    <w:rsid w:val="0026211C"/>
    <w:rsid w:val="00263BF3"/>
    <w:rsid w:val="00287D4A"/>
    <w:rsid w:val="002909C5"/>
    <w:rsid w:val="00292C20"/>
    <w:rsid w:val="002D63B3"/>
    <w:rsid w:val="002E0F65"/>
    <w:rsid w:val="002F5853"/>
    <w:rsid w:val="0030340B"/>
    <w:rsid w:val="00323A07"/>
    <w:rsid w:val="00330372"/>
    <w:rsid w:val="00344652"/>
    <w:rsid w:val="00345A58"/>
    <w:rsid w:val="0035154E"/>
    <w:rsid w:val="00375FF6"/>
    <w:rsid w:val="003C27B0"/>
    <w:rsid w:val="00462D31"/>
    <w:rsid w:val="00473CDD"/>
    <w:rsid w:val="00473FC8"/>
    <w:rsid w:val="004812C5"/>
    <w:rsid w:val="00484F96"/>
    <w:rsid w:val="00485FDE"/>
    <w:rsid w:val="004B3618"/>
    <w:rsid w:val="004C761A"/>
    <w:rsid w:val="004C76BA"/>
    <w:rsid w:val="004D2E19"/>
    <w:rsid w:val="004E443D"/>
    <w:rsid w:val="005110A1"/>
    <w:rsid w:val="00532312"/>
    <w:rsid w:val="00543F00"/>
    <w:rsid w:val="00561F74"/>
    <w:rsid w:val="00577BF4"/>
    <w:rsid w:val="00586386"/>
    <w:rsid w:val="00594532"/>
    <w:rsid w:val="00594661"/>
    <w:rsid w:val="005A71FF"/>
    <w:rsid w:val="005C2592"/>
    <w:rsid w:val="005C7C28"/>
    <w:rsid w:val="005E7A75"/>
    <w:rsid w:val="005F10B7"/>
    <w:rsid w:val="005F1DF4"/>
    <w:rsid w:val="00604F9F"/>
    <w:rsid w:val="00612608"/>
    <w:rsid w:val="00637F0A"/>
    <w:rsid w:val="006533B3"/>
    <w:rsid w:val="00654499"/>
    <w:rsid w:val="00661C46"/>
    <w:rsid w:val="006773BB"/>
    <w:rsid w:val="00680C6E"/>
    <w:rsid w:val="0068404E"/>
    <w:rsid w:val="006A45D4"/>
    <w:rsid w:val="006A4DE3"/>
    <w:rsid w:val="006A53E2"/>
    <w:rsid w:val="006B168F"/>
    <w:rsid w:val="006C634E"/>
    <w:rsid w:val="006E116E"/>
    <w:rsid w:val="006E6545"/>
    <w:rsid w:val="006F7AF6"/>
    <w:rsid w:val="00705ADD"/>
    <w:rsid w:val="00712C36"/>
    <w:rsid w:val="00714C39"/>
    <w:rsid w:val="00725BBE"/>
    <w:rsid w:val="00746EC3"/>
    <w:rsid w:val="00754DCD"/>
    <w:rsid w:val="00770041"/>
    <w:rsid w:val="00780747"/>
    <w:rsid w:val="007970FA"/>
    <w:rsid w:val="007C12E2"/>
    <w:rsid w:val="007C77C8"/>
    <w:rsid w:val="007D3D30"/>
    <w:rsid w:val="008105F1"/>
    <w:rsid w:val="00812175"/>
    <w:rsid w:val="008347FF"/>
    <w:rsid w:val="008374D4"/>
    <w:rsid w:val="00865307"/>
    <w:rsid w:val="00871A94"/>
    <w:rsid w:val="008847EE"/>
    <w:rsid w:val="008862ED"/>
    <w:rsid w:val="008871CA"/>
    <w:rsid w:val="00887F46"/>
    <w:rsid w:val="00891E05"/>
    <w:rsid w:val="008A3018"/>
    <w:rsid w:val="008B1DAD"/>
    <w:rsid w:val="008D010D"/>
    <w:rsid w:val="008F1E21"/>
    <w:rsid w:val="008F4219"/>
    <w:rsid w:val="00915343"/>
    <w:rsid w:val="00923BC2"/>
    <w:rsid w:val="00926E02"/>
    <w:rsid w:val="00930E3A"/>
    <w:rsid w:val="00941593"/>
    <w:rsid w:val="0094275B"/>
    <w:rsid w:val="009644D8"/>
    <w:rsid w:val="009708EC"/>
    <w:rsid w:val="00972004"/>
    <w:rsid w:val="00973A74"/>
    <w:rsid w:val="00981BCF"/>
    <w:rsid w:val="009903E1"/>
    <w:rsid w:val="00992ADB"/>
    <w:rsid w:val="0099635F"/>
    <w:rsid w:val="009A2DA0"/>
    <w:rsid w:val="009B2489"/>
    <w:rsid w:val="009B533C"/>
    <w:rsid w:val="009D3028"/>
    <w:rsid w:val="00A00BD2"/>
    <w:rsid w:val="00A055D0"/>
    <w:rsid w:val="00A10876"/>
    <w:rsid w:val="00A2341B"/>
    <w:rsid w:val="00A23B2A"/>
    <w:rsid w:val="00A34A47"/>
    <w:rsid w:val="00A3671F"/>
    <w:rsid w:val="00A43B4F"/>
    <w:rsid w:val="00A469BE"/>
    <w:rsid w:val="00A51F6F"/>
    <w:rsid w:val="00A5242A"/>
    <w:rsid w:val="00A60161"/>
    <w:rsid w:val="00A61CCF"/>
    <w:rsid w:val="00A87561"/>
    <w:rsid w:val="00A96862"/>
    <w:rsid w:val="00AD1206"/>
    <w:rsid w:val="00AE515E"/>
    <w:rsid w:val="00B13C65"/>
    <w:rsid w:val="00B172EA"/>
    <w:rsid w:val="00B21B6E"/>
    <w:rsid w:val="00B40697"/>
    <w:rsid w:val="00B40BDA"/>
    <w:rsid w:val="00B511D8"/>
    <w:rsid w:val="00B53CF9"/>
    <w:rsid w:val="00B65ABB"/>
    <w:rsid w:val="00B85AEB"/>
    <w:rsid w:val="00B87965"/>
    <w:rsid w:val="00B932F2"/>
    <w:rsid w:val="00BA1BD5"/>
    <w:rsid w:val="00BA5A45"/>
    <w:rsid w:val="00BB60FC"/>
    <w:rsid w:val="00BC3134"/>
    <w:rsid w:val="00BD058F"/>
    <w:rsid w:val="00BD0E91"/>
    <w:rsid w:val="00BD2600"/>
    <w:rsid w:val="00BD6144"/>
    <w:rsid w:val="00BE0D8A"/>
    <w:rsid w:val="00BE44BA"/>
    <w:rsid w:val="00BE5C98"/>
    <w:rsid w:val="00BF74FE"/>
    <w:rsid w:val="00C019B9"/>
    <w:rsid w:val="00C17753"/>
    <w:rsid w:val="00C21AA0"/>
    <w:rsid w:val="00C243E1"/>
    <w:rsid w:val="00C317FE"/>
    <w:rsid w:val="00C53DFB"/>
    <w:rsid w:val="00C60464"/>
    <w:rsid w:val="00CA1744"/>
    <w:rsid w:val="00CA5968"/>
    <w:rsid w:val="00CA5BBF"/>
    <w:rsid w:val="00CD5318"/>
    <w:rsid w:val="00CE6CB2"/>
    <w:rsid w:val="00CE7F9B"/>
    <w:rsid w:val="00D02173"/>
    <w:rsid w:val="00D07557"/>
    <w:rsid w:val="00D14336"/>
    <w:rsid w:val="00D211F5"/>
    <w:rsid w:val="00D45A1F"/>
    <w:rsid w:val="00D5048C"/>
    <w:rsid w:val="00D6687C"/>
    <w:rsid w:val="00D7389A"/>
    <w:rsid w:val="00D77FF5"/>
    <w:rsid w:val="00D8479B"/>
    <w:rsid w:val="00D91E7C"/>
    <w:rsid w:val="00D9266C"/>
    <w:rsid w:val="00D9459C"/>
    <w:rsid w:val="00D97D74"/>
    <w:rsid w:val="00DB2238"/>
    <w:rsid w:val="00DC3551"/>
    <w:rsid w:val="00DE7E64"/>
    <w:rsid w:val="00DF1BA3"/>
    <w:rsid w:val="00DF74BA"/>
    <w:rsid w:val="00E11D9A"/>
    <w:rsid w:val="00E1734C"/>
    <w:rsid w:val="00E225B3"/>
    <w:rsid w:val="00E23D7C"/>
    <w:rsid w:val="00E25367"/>
    <w:rsid w:val="00E41B2E"/>
    <w:rsid w:val="00E436F6"/>
    <w:rsid w:val="00E458FD"/>
    <w:rsid w:val="00E71653"/>
    <w:rsid w:val="00E8794D"/>
    <w:rsid w:val="00E96700"/>
    <w:rsid w:val="00EA0ED5"/>
    <w:rsid w:val="00EB32A2"/>
    <w:rsid w:val="00EC1E74"/>
    <w:rsid w:val="00EE1236"/>
    <w:rsid w:val="00EF1A98"/>
    <w:rsid w:val="00EF349E"/>
    <w:rsid w:val="00EF47A0"/>
    <w:rsid w:val="00EF7A5F"/>
    <w:rsid w:val="00F01062"/>
    <w:rsid w:val="00F10A07"/>
    <w:rsid w:val="00F23873"/>
    <w:rsid w:val="00F35203"/>
    <w:rsid w:val="00F376D9"/>
    <w:rsid w:val="00F55EAC"/>
    <w:rsid w:val="00F62706"/>
    <w:rsid w:val="00F72BF0"/>
    <w:rsid w:val="00F8015D"/>
    <w:rsid w:val="00F8376F"/>
    <w:rsid w:val="00F8728D"/>
    <w:rsid w:val="00FA098F"/>
    <w:rsid w:val="00FA16F3"/>
    <w:rsid w:val="00FA29DA"/>
    <w:rsid w:val="00FA4E73"/>
    <w:rsid w:val="00FB183C"/>
    <w:rsid w:val="00FB3081"/>
    <w:rsid w:val="00FC7ED8"/>
    <w:rsid w:val="00FF44C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02B7101A"/>
  <w15:chartTrackingRefBased/>
  <w15:docId w15:val="{06FD25F5-B919-4973-A859-71B301E1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val="fr-FR" w:eastAsia="fr-FR"/>
    </w:rPr>
  </w:style>
  <w:style w:type="paragraph" w:styleId="Titre1">
    <w:name w:val="heading 1"/>
    <w:basedOn w:val="Normal"/>
    <w:next w:val="Normal"/>
    <w:qFormat/>
    <w:pPr>
      <w:keepNext/>
      <w:pBdr>
        <w:bottom w:val="single" w:sz="6" w:space="3" w:color="auto"/>
      </w:pBdr>
      <w:spacing w:before="20"/>
      <w:ind w:left="-57" w:right="-171"/>
      <w:outlineLvl w:val="0"/>
    </w:pPr>
    <w:rPr>
      <w:b/>
      <w:sz w:val="24"/>
    </w:rPr>
  </w:style>
  <w:style w:type="paragraph" w:styleId="Titre2">
    <w:name w:val="heading 2"/>
    <w:basedOn w:val="Normal"/>
    <w:next w:val="Normal"/>
    <w:qFormat/>
    <w:pPr>
      <w:keepNext/>
      <w:pBdr>
        <w:bottom w:val="single" w:sz="6" w:space="3" w:color="auto"/>
      </w:pBdr>
      <w:spacing w:before="20"/>
      <w:ind w:left="-57" w:right="-171"/>
      <w:outlineLvl w:val="1"/>
    </w:pPr>
    <w:rPr>
      <w:b/>
      <w:sz w:val="28"/>
    </w:rPr>
  </w:style>
  <w:style w:type="paragraph" w:styleId="Titre3">
    <w:name w:val="heading 3"/>
    <w:basedOn w:val="Normal"/>
    <w:next w:val="Normal"/>
    <w:qFormat/>
    <w:pPr>
      <w:keepNext/>
      <w:spacing w:before="240" w:after="60"/>
      <w:outlineLvl w:val="2"/>
    </w:pPr>
    <w:rPr>
      <w:b/>
      <w:bCs/>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semiHidden/>
    <w:rPr>
      <w:rFonts w:ascii="Tahoma" w:hAnsi="Tahoma" w:cs="Tahoma"/>
      <w:sz w:val="16"/>
      <w:szCs w:val="16"/>
    </w:rPr>
  </w:style>
  <w:style w:type="character" w:styleId="Lienhypertexte">
    <w:name w:val="Hyperlink"/>
    <w:basedOn w:val="Policepardfaut"/>
    <w:rPr>
      <w:color w:val="0000FF"/>
      <w:u w:val="single"/>
    </w:rPr>
  </w:style>
  <w:style w:type="character" w:styleId="Numrodepage">
    <w:name w:val="page number"/>
    <w:basedOn w:val="Policepardfaut"/>
  </w:style>
  <w:style w:type="paragraph" w:styleId="Retraitcorpsdetexte">
    <w:name w:val="Body Text Indent"/>
    <w:basedOn w:val="Normal"/>
    <w:pPr>
      <w:ind w:left="720"/>
      <w:jc w:val="both"/>
    </w:pPr>
    <w:rPr>
      <w:rFonts w:cs="Arial"/>
    </w:rPr>
  </w:style>
  <w:style w:type="paragraph" w:styleId="Retraitcorpsdetexte2">
    <w:name w:val="Body Text Indent 2"/>
    <w:basedOn w:val="Normal"/>
    <w:rsid w:val="00BD0E91"/>
    <w:pPr>
      <w:spacing w:after="120" w:line="480" w:lineRule="auto"/>
      <w:ind w:left="283"/>
    </w:pPr>
  </w:style>
  <w:style w:type="paragraph" w:styleId="Normalcentr">
    <w:name w:val="Block Text"/>
    <w:basedOn w:val="Normal"/>
    <w:rsid w:val="00BD0E91"/>
    <w:pPr>
      <w:ind w:left="708" w:right="540"/>
      <w:jc w:val="both"/>
    </w:pPr>
    <w:rPr>
      <w:sz w:val="24"/>
    </w:rPr>
  </w:style>
  <w:style w:type="table" w:styleId="Grilledutableau">
    <w:name w:val="Table Grid"/>
    <w:basedOn w:val="TableauNormal"/>
    <w:rsid w:val="00E41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72BF0"/>
    <w:rPr>
      <w:color w:val="605E5C"/>
      <w:shd w:val="clear" w:color="auto" w:fill="E1DFDD"/>
    </w:rPr>
  </w:style>
  <w:style w:type="paragraph" w:styleId="Paragraphedeliste">
    <w:name w:val="List Paragraph"/>
    <w:basedOn w:val="Normal"/>
    <w:uiPriority w:val="34"/>
    <w:qFormat/>
    <w:rsid w:val="008347FF"/>
    <w:pPr>
      <w:ind w:left="720"/>
      <w:contextualSpacing/>
    </w:pPr>
  </w:style>
  <w:style w:type="character" w:customStyle="1" w:styleId="PieddepageCar">
    <w:name w:val="Pied de page Car"/>
    <w:basedOn w:val="Policepardfaut"/>
    <w:link w:val="Pieddepage"/>
    <w:uiPriority w:val="99"/>
    <w:rsid w:val="00C17753"/>
    <w:rPr>
      <w:rFonts w:ascii="Arial" w:hAnsi="Arial"/>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bilite@lasne.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bilite@lasne.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tdkj\Application%20Data\Microsoft\Mod&#232;les\Lettre%20Typ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57DD1-9449-4581-AB28-7411847D0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 Type.dot</Template>
  <TotalTime>51</TotalTime>
  <Pages>4</Pages>
  <Words>1278</Words>
  <Characters>6942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Nos réf</vt:lpstr>
    </vt:vector>
  </TitlesOfParts>
  <Company>Administration Communale de Lasne</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 réf</dc:title>
  <dc:subject/>
  <dc:creator>-</dc:creator>
  <cp:keywords/>
  <dc:description/>
  <cp:lastModifiedBy>Pascale Pirotte</cp:lastModifiedBy>
  <cp:revision>8</cp:revision>
  <cp:lastPrinted>2020-07-07T11:51:00Z</cp:lastPrinted>
  <dcterms:created xsi:type="dcterms:W3CDTF">2024-07-16T10:32:00Z</dcterms:created>
  <dcterms:modified xsi:type="dcterms:W3CDTF">2026-04-08T12:38:00Z</dcterms:modified>
</cp:coreProperties>
</file>